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78" w:rsidRDefault="00F30878">
      <w:pPr>
        <w:spacing w:after="0" w:line="384" w:lineRule="auto"/>
        <w:ind w:leftChars="50" w:left="110"/>
        <w:jc w:val="center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Unit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6 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Work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quietly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!</w:t>
      </w:r>
    </w:p>
    <w:p w:rsidR="005A2005" w:rsidRDefault="00F30878">
      <w:pPr>
        <w:spacing w:after="0" w:line="384" w:lineRule="auto"/>
        <w:ind w:leftChars="50" w:left="11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Part A 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第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3</w:t>
      </w:r>
      <w:r w:rsidR="00274C2D">
        <w:rPr>
          <w:rFonts w:ascii="Times New Roman" w:eastAsiaTheme="minorEastAsia" w:hAnsi="Times New Roman" w:cs="Times New Roman" w:hint="eastAsia"/>
          <w:b/>
          <w:sz w:val="24"/>
          <w:szCs w:val="24"/>
        </w:rPr>
        <w:t>课时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（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Let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’</w:t>
      </w:r>
      <w:proofErr w:type="gramEnd"/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s spell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）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一、听录音，选择你所听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到的选项。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1. A.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white  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B.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wait  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C.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hat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2. A.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weather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   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B.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when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C.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which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3.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A.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wall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  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 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B.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well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   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C. where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4.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A.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proofErr w:type="gramStart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whose</w:t>
      </w:r>
      <w:proofErr w:type="gramEnd"/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 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B.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who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      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C. will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二、听录音，给下面句子排列顺序。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What </w:t>
      </w:r>
      <w:proofErr w:type="spellStart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colour</w:t>
      </w:r>
      <w:proofErr w:type="spellEnd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is it?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When do you come to school?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Which season do you like?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Who is that man?</w:t>
      </w:r>
    </w:p>
    <w:p w:rsidR="005A2005" w:rsidRDefault="00555F49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三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、读一读，选出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>画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线部分读音不同的一项。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   ) 1. A.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at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ere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>o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   ) 2. A.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at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ose          C.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ite 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   ) 3. A.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eather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ait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th</w:t>
      </w:r>
      <w:r>
        <w:rPr>
          <w:rFonts w:ascii="Times New Roman" w:eastAsiaTheme="minorEastAsia" w:hAnsi="Times New Roman" w:cs="Times New Roman"/>
          <w:sz w:val="24"/>
          <w:szCs w:val="24"/>
        </w:rPr>
        <w:t>in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   ) 4. A.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ose 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o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</w:t>
      </w:r>
      <w:r>
        <w:rPr>
          <w:rFonts w:ascii="Times New Roman" w:eastAsiaTheme="minorEastAsia" w:hAnsi="Times New Roman" w:cs="Times New Roman"/>
          <w:sz w:val="24"/>
          <w:szCs w:val="24"/>
        </w:rPr>
        <w:t>ell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(   ) 5. </w:t>
      </w:r>
      <w:r>
        <w:rPr>
          <w:rFonts w:ascii="Times New Roman" w:eastAsiaTheme="minorEastAsia" w:hAnsi="Times New Roman" w:cs="Times New Roman"/>
          <w:sz w:val="24"/>
          <w:szCs w:val="24"/>
        </w:rPr>
        <w:t>A. mo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th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er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wh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ite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C. bro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th</w:t>
      </w:r>
      <w:r>
        <w:rPr>
          <w:rFonts w:ascii="Times New Roman" w:eastAsiaTheme="minorEastAsia" w:hAnsi="Times New Roman" w:cs="Times New Roman"/>
          <w:sz w:val="24"/>
          <w:szCs w:val="24"/>
        </w:rPr>
        <w:t>er</w:t>
      </w:r>
    </w:p>
    <w:p w:rsidR="005A2005" w:rsidRDefault="00555F49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>看图写疑问词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。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759460" cy="829310"/>
            <wp:effectExtent l="0" t="0" r="2540" b="8890"/>
            <wp:docPr id="4" name="图片 4" descr="五年级下6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五年级下60-01"/>
                    <pic:cNvPicPr>
                      <a:picLocks noChangeAspect="1"/>
                    </pic:cNvPicPr>
                  </pic:nvPicPr>
                  <pic:blipFill>
                    <a:blip r:embed="rId9"/>
                    <a:srcRect l="62846" t="49443" r="22755" b="1890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740410" cy="800735"/>
            <wp:effectExtent l="0" t="0" r="2540" b="18415"/>
            <wp:docPr id="1" name="图片 1" descr="五年级下6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五年级下60-01"/>
                    <pic:cNvPicPr>
                      <a:picLocks noChangeAspect="1"/>
                    </pic:cNvPicPr>
                  </pic:nvPicPr>
                  <pic:blipFill>
                    <a:blip r:embed="rId9"/>
                    <a:srcRect l="20046" t="50897" r="65916" b="18541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740410" cy="838835"/>
            <wp:effectExtent l="0" t="0" r="2540" b="18415"/>
            <wp:docPr id="3" name="图片 3" descr="五年级下6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五年级下60-01"/>
                    <pic:cNvPicPr>
                      <a:picLocks noChangeAspect="1"/>
                    </pic:cNvPicPr>
                  </pic:nvPicPr>
                  <pic:blipFill>
                    <a:blip r:embed="rId9"/>
                    <a:srcRect l="48941" t="48715" r="37021" b="19268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759460" cy="800735"/>
            <wp:effectExtent l="0" t="0" r="2540" b="18415"/>
            <wp:docPr id="6" name="图片 6" descr="五年级下6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五年级下60-01"/>
                    <pic:cNvPicPr>
                      <a:picLocks noChangeAspect="1"/>
                    </pic:cNvPicPr>
                  </pic:nvPicPr>
                  <pic:blipFill>
                    <a:blip r:embed="rId9"/>
                    <a:srcRect l="77113" t="51260" r="8488" b="1817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  </w:t>
      </w:r>
      <w:r>
        <w:rPr>
          <w:rFonts w:ascii="Times New Roman" w:eastAsiaTheme="minorEastAsia" w:hAnsi="Times New Roman" w:cs="Times New Roman" w:hint="eastAsia"/>
          <w:noProof/>
          <w:sz w:val="24"/>
          <w:szCs w:val="24"/>
        </w:rPr>
        <w:drawing>
          <wp:inline distT="0" distB="0" distL="114300" distR="114300">
            <wp:extent cx="788035" cy="781685"/>
            <wp:effectExtent l="0" t="0" r="12065" b="18415"/>
            <wp:docPr id="2" name="图片 2" descr="五年级下6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年级下60-01"/>
                    <pic:cNvPicPr>
                      <a:picLocks noChangeAspect="1"/>
                    </pic:cNvPicPr>
                  </pic:nvPicPr>
                  <pic:blipFill>
                    <a:blip r:embed="rId9"/>
                    <a:srcRect l="33771" t="49443" r="51288" b="20722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1.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2.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3.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4.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5.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 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5pt;margin-top:13.5pt;width:222pt;height:23.3pt;z-index:251660288;mso-width-relative:margin;mso-height-relative:margin">
            <v:textbox>
              <w:txbxContent>
                <w:p w:rsidR="005A2005" w:rsidRDefault="00274C2D">
                  <w:pPr>
                    <w:spacing w:after="0" w:line="384" w:lineRule="auto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Theme="minorEastAsia" w:hAnsi="Times New Roman" w:cs="Times New Roman" w:hint="eastAsia"/>
                      <w:sz w:val="24"/>
                      <w:szCs w:val="24"/>
                    </w:rPr>
                    <w:t>Who  When</w:t>
                  </w:r>
                  <w:proofErr w:type="gramEnd"/>
                  <w:r>
                    <w:rPr>
                      <w:rFonts w:ascii="Times New Roman" w:eastAsiaTheme="minorEastAsia" w:hAnsi="Times New Roman" w:cs="Times New Roman" w:hint="eastAsia"/>
                      <w:sz w:val="24"/>
                      <w:szCs w:val="24"/>
                    </w:rPr>
                    <w:t xml:space="preserve">  What  Where   Which</w:t>
                  </w:r>
                </w:p>
                <w:p w:rsidR="005A2005" w:rsidRDefault="00274C2D">
                  <w:pPr>
                    <w:spacing w:after="0" w:line="384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 w:hint="eastAsia"/>
                      <w:noProof/>
                      <w:sz w:val="24"/>
                      <w:szCs w:val="24"/>
                    </w:rPr>
                    <w:drawing>
                      <wp:inline distT="0" distB="0" distL="114300" distR="114300" wp14:anchorId="535CB5AC" wp14:editId="26B279FA">
                        <wp:extent cx="5274310" cy="2620010"/>
                        <wp:effectExtent l="0" t="0" r="2540" b="8890"/>
                        <wp:docPr id="5" name="图片 5" descr="五年级下60-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五年级下60-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4310" cy="262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Where  When</w:t>
                  </w:r>
                  <w:proofErr w:type="gramEnd"/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  What   Who  Which</w:t>
                  </w:r>
                </w:p>
                <w:p w:rsidR="005A2005" w:rsidRDefault="005A2005"/>
              </w:txbxContent>
            </v:textbox>
          </v:shape>
        </w:pict>
      </w:r>
      <w:r w:rsidR="00555F49"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>
        <w:rPr>
          <w:rFonts w:ascii="Times New Roman" w:eastAsiaTheme="minorEastAsia" w:hAnsi="Times New Roman" w:cs="Times New Roman"/>
          <w:sz w:val="24"/>
          <w:szCs w:val="24"/>
        </w:rPr>
        <w:t>、选词填空。</w:t>
      </w:r>
    </w:p>
    <w:p w:rsidR="005A2005" w:rsidRDefault="005A2005">
      <w:p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A2005" w:rsidRDefault="00274C2D">
      <w:pPr>
        <w:numPr>
          <w:ilvl w:val="0"/>
          <w:numId w:val="1"/>
        </w:num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the girl </w:t>
      </w:r>
      <w:r>
        <w:rPr>
          <w:rFonts w:ascii="Times New Roman" w:eastAsiaTheme="minorEastAsia" w:hAnsi="Times New Roman" w:cs="Times New Roman"/>
          <w:sz w:val="24"/>
          <w:szCs w:val="24"/>
        </w:rPr>
        <w:t>doing?</w:t>
      </w:r>
    </w:p>
    <w:p w:rsidR="005A2005" w:rsidRDefault="00274C2D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—She is reading a book.</w:t>
      </w:r>
      <w:bookmarkStart w:id="0" w:name="_GoBack"/>
      <w:bookmarkEnd w:id="0"/>
    </w:p>
    <w:p w:rsidR="005A2005" w:rsidRDefault="00274C2D">
      <w:pPr>
        <w:numPr>
          <w:ilvl w:val="0"/>
          <w:numId w:val="1"/>
        </w:numPr>
        <w:spacing w:after="0" w:line="384" w:lineRule="auto"/>
        <w:ind w:leftChars="50" w:left="1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that woman? </w:t>
      </w:r>
    </w:p>
    <w:p w:rsidR="005A2005" w:rsidRDefault="00274C2D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—She’s my English teacher.</w:t>
      </w:r>
    </w:p>
    <w:p w:rsidR="005A2005" w:rsidRDefault="00274C2D">
      <w:pPr>
        <w:numPr>
          <w:ilvl w:val="0"/>
          <w:numId w:val="1"/>
        </w:numPr>
        <w:spacing w:after="0" w:line="384" w:lineRule="auto"/>
        <w:ind w:leftChars="50" w:lef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the cat?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005" w:rsidRDefault="00274C2D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—It is under the table.</w:t>
      </w:r>
    </w:p>
    <w:p w:rsidR="005A2005" w:rsidRDefault="00274C2D">
      <w:pPr>
        <w:numPr>
          <w:ilvl w:val="0"/>
          <w:numId w:val="1"/>
        </w:numPr>
        <w:spacing w:after="0" w:line="384" w:lineRule="auto"/>
        <w:ind w:leftChars="50" w:lef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is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Teachers’ Day?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005" w:rsidRDefault="00274C2D" w:rsidP="00F30878">
      <w:pPr>
        <w:spacing w:after="0" w:line="384" w:lineRule="auto"/>
        <w:ind w:leftChars="50" w:left="110" w:firstLineChars="100" w:firstLine="2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—It’s on September 10th.</w:t>
      </w:r>
    </w:p>
    <w:p w:rsidR="005A2005" w:rsidRDefault="00274C2D">
      <w:pPr>
        <w:numPr>
          <w:ilvl w:val="0"/>
          <w:numId w:val="1"/>
        </w:numPr>
        <w:spacing w:after="0" w:line="384" w:lineRule="auto"/>
        <w:ind w:leftChars="50" w:left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season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do you like best?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2005" w:rsidRDefault="00274C2D" w:rsidP="00F30878">
      <w:pPr>
        <w:spacing w:after="0" w:line="384" w:lineRule="auto"/>
        <w:ind w:leftChars="50" w:left="110" w:firstLineChars="100" w:firstLine="2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—Summer.</w:t>
      </w:r>
    </w:p>
    <w:p w:rsidR="005A2005" w:rsidRDefault="00555F49">
      <w:pPr>
        <w:spacing w:after="0" w:line="384" w:lineRule="auto"/>
        <w:ind w:leftChars="50" w:left="110"/>
        <w:jc w:val="both"/>
        <w:rPr>
          <w:rFonts w:asciiTheme="minorEastAsia" w:eastAsiaTheme="minorEastAsia" w:hAnsiTheme="minorEastAsia" w:cs="Times New Roman"/>
          <w:color w:val="000000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color w:val="000000"/>
          <w:sz w:val="24"/>
          <w:szCs w:val="24"/>
        </w:rPr>
        <w:t>六</w:t>
      </w:r>
      <w:r w:rsidR="00274C2D">
        <w:rPr>
          <w:rFonts w:asciiTheme="minorEastAsia" w:eastAsiaTheme="minorEastAsia" w:hAnsiTheme="minorEastAsia" w:cs="Times New Roman" w:hint="eastAsia"/>
          <w:color w:val="000000"/>
          <w:sz w:val="24"/>
          <w:szCs w:val="24"/>
        </w:rPr>
        <w:t>、</w:t>
      </w:r>
      <w:r w:rsidR="00274C2D">
        <w:rPr>
          <w:rFonts w:asciiTheme="minorEastAsia" w:eastAsiaTheme="minorEastAsia" w:hAnsiTheme="minorEastAsia" w:cs="Times New Roman" w:hint="eastAsia"/>
          <w:color w:val="000000"/>
          <w:sz w:val="24"/>
          <w:szCs w:val="24"/>
        </w:rPr>
        <w:t>连词成句</w:t>
      </w:r>
      <w:r w:rsidR="00274C2D">
        <w:rPr>
          <w:rFonts w:asciiTheme="minorEastAsia" w:eastAsiaTheme="minorEastAsia" w:hAnsiTheme="minorEastAsia" w:cs="Times New Roman" w:hint="eastAsia"/>
          <w:color w:val="000000"/>
          <w:sz w:val="24"/>
          <w:szCs w:val="24"/>
        </w:rPr>
        <w:t>。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Amy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s,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is,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dress, what (?)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</w:t>
      </w:r>
    </w:p>
    <w:p w:rsidR="005A2005" w:rsidRDefault="00274C2D">
      <w:pPr>
        <w:spacing w:after="0" w:line="384" w:lineRule="auto"/>
        <w:ind w:leftChars="50" w:left="1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</w:rPr>
        <w:t xml:space="preserve">                                   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</w:t>
      </w:r>
    </w:p>
    <w:p w:rsidR="005A2005" w:rsidRDefault="00274C2D">
      <w:pPr>
        <w:numPr>
          <w:ilvl w:val="0"/>
          <w:numId w:val="2"/>
        </w:numPr>
        <w:spacing w:after="0" w:line="384" w:lineRule="auto"/>
        <w:ind w:leftChars="50" w:left="1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color w:val="000000"/>
          <w:sz w:val="24"/>
          <w:szCs w:val="24"/>
        </w:rPr>
        <w:t>playing</w:t>
      </w:r>
      <w:proofErr w:type="gramEnd"/>
      <w:r>
        <w:rPr>
          <w:rFonts w:ascii="Times New Roman" w:hAnsi="Times New Roman" w:cs="Times New Roman" w:hint="eastAsia"/>
          <w:color w:val="000000"/>
          <w:sz w:val="24"/>
          <w:szCs w:val="24"/>
        </w:rPr>
        <w:t>, are, with, who, you, now (?)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</w:t>
      </w:r>
    </w:p>
    <w:p w:rsidR="005A2005" w:rsidRDefault="00274C2D">
      <w:pPr>
        <w:spacing w:after="0" w:line="384" w:lineRule="auto"/>
        <w:ind w:leftChars="50" w:left="110" w:firstLineChars="100" w:firstLin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  <w:u w:val="single"/>
        </w:rPr>
        <w:t xml:space="preserve">                                   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</w:t>
      </w:r>
    </w:p>
    <w:p w:rsidR="005A2005" w:rsidRDefault="005A2005">
      <w:pPr>
        <w:spacing w:after="0" w:line="384" w:lineRule="auto"/>
        <w:ind w:leftChars="50" w:left="110" w:firstLineChars="100" w:firstLin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55F49" w:rsidRDefault="00555F49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5A2005" w:rsidRPr="00F30878" w:rsidRDefault="00274C2D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  <w:lastRenderedPageBreak/>
        <w:t>答案：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一、</w:t>
      </w:r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1. </w:t>
      </w:r>
      <w:proofErr w:type="gramStart"/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C  2</w:t>
      </w:r>
      <w:proofErr w:type="gramEnd"/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. </w:t>
      </w:r>
      <w:proofErr w:type="gramStart"/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B  3</w:t>
      </w:r>
      <w:proofErr w:type="gramEnd"/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. </w:t>
      </w:r>
      <w:proofErr w:type="gramStart"/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C  4</w:t>
      </w:r>
      <w:proofErr w:type="gramEnd"/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. A</w:t>
      </w:r>
    </w:p>
    <w:p w:rsidR="00F30878" w:rsidRDefault="00F30878" w:rsidP="00F30878">
      <w:pPr>
        <w:spacing w:after="0" w:line="384" w:lineRule="auto"/>
        <w:rPr>
          <w:rFonts w:ascii="Times New Roman" w:eastAsiaTheme="minorEastAsia" w:hAnsi="Times New Roman" w:cs="Times New Roman" w:hint="eastAsia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</w:t>
      </w:r>
      <w:r w:rsidRPr="00F30878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1  3  4  2</w:t>
      </w:r>
    </w:p>
    <w:p w:rsidR="005A2005" w:rsidRDefault="00555F49">
      <w:pPr>
        <w:spacing w:after="0"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三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C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2.</w:t>
      </w:r>
      <w:proofErr w:type="gramEnd"/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B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3.</w:t>
      </w:r>
      <w:proofErr w:type="gramEnd"/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C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4.</w:t>
      </w:r>
      <w:proofErr w:type="gramEnd"/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C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5.</w:t>
      </w:r>
      <w:proofErr w:type="gramEnd"/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B</w:t>
      </w:r>
    </w:p>
    <w:p w:rsidR="005A2005" w:rsidRDefault="00555F49">
      <w:pPr>
        <w:spacing w:after="0"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>whose</w:t>
      </w:r>
      <w:proofErr w:type="gramEnd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2. </w:t>
      </w:r>
      <w:proofErr w:type="gramStart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>what</w:t>
      </w:r>
      <w:proofErr w:type="gramEnd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3. </w:t>
      </w:r>
      <w:proofErr w:type="gramStart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>where</w:t>
      </w:r>
      <w:proofErr w:type="gramEnd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4. </w:t>
      </w:r>
      <w:proofErr w:type="gramStart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>who</w:t>
      </w:r>
      <w:proofErr w:type="gramEnd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 5. </w:t>
      </w:r>
      <w:proofErr w:type="gramStart"/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>when</w:t>
      </w:r>
      <w:proofErr w:type="gramEnd"/>
    </w:p>
    <w:p w:rsidR="005A2005" w:rsidRDefault="00555F49">
      <w:pPr>
        <w:spacing w:after="0"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What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2. </w:t>
      </w:r>
      <w:proofErr w:type="gramStart"/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Who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3.</w:t>
      </w:r>
      <w:proofErr w:type="gramEnd"/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Where 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4.</w:t>
      </w:r>
      <w:proofErr w:type="gramEnd"/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274C2D">
        <w:rPr>
          <w:rFonts w:ascii="Times New Roman" w:eastAsiaTheme="minorEastAsia" w:hAnsi="Times New Roman" w:cs="Times New Roman"/>
          <w:sz w:val="24"/>
          <w:szCs w:val="24"/>
        </w:rPr>
        <w:t xml:space="preserve">When    </w:t>
      </w:r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5.</w:t>
      </w:r>
      <w:proofErr w:type="gramEnd"/>
      <w:r w:rsidR="00274C2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Which</w:t>
      </w:r>
    </w:p>
    <w:p w:rsidR="005A2005" w:rsidRDefault="00555F49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六</w:t>
      </w:r>
      <w:r w:rsidR="00274C2D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>1. What colour is Amy</w:t>
      </w:r>
      <w:r w:rsidR="00274C2D">
        <w:rPr>
          <w:rFonts w:ascii="Times New Roman" w:hAnsi="Times New Roman" w:cs="Times New Roman"/>
          <w:color w:val="000000"/>
          <w:sz w:val="24"/>
          <w:szCs w:val="24"/>
        </w:rPr>
        <w:t>’</w:t>
      </w:r>
      <w:r w:rsidR="00274C2D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s dress?   </w:t>
      </w:r>
    </w:p>
    <w:p w:rsidR="00F30878" w:rsidRDefault="00274C2D" w:rsidP="00F30878">
      <w:pPr>
        <w:spacing w:after="0" w:line="384" w:lineRule="auto"/>
        <w:ind w:firstLineChars="200" w:firstLine="480"/>
        <w:jc w:val="both"/>
        <w:rPr>
          <w:rFonts w:ascii="Times New Roman" w:hAnsi="Times New Roman" w:cs="Times New Roman" w:hint="eastAsia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>2. Who are you playing with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now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?</w:t>
      </w:r>
    </w:p>
    <w:p w:rsidR="00F30878" w:rsidRDefault="00F30878" w:rsidP="00F30878">
      <w:pPr>
        <w:spacing w:after="0" w:line="384" w:lineRule="auto"/>
        <w:jc w:val="both"/>
        <w:rPr>
          <w:rFonts w:ascii="Times New Roman" w:hAnsi="Times New Roman" w:cs="Times New Roman" w:hint="eastAsia"/>
          <w:color w:val="000000"/>
          <w:sz w:val="24"/>
          <w:szCs w:val="24"/>
        </w:rPr>
      </w:pP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  <w:t>听力材料：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一、听录音，选择你所听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到的选项。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1. </w:t>
      </w:r>
      <w:proofErr w:type="gramStart"/>
      <w:r w:rsidR="00555F4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hat</w:t>
      </w:r>
      <w:proofErr w:type="gramEnd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   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2. </w:t>
      </w:r>
      <w:proofErr w:type="gramStart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when</w:t>
      </w:r>
      <w:proofErr w:type="gramEnd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  <w:t>3.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proofErr w:type="gramStart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where</w:t>
      </w:r>
      <w:proofErr w:type="gramEnd"/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  </w:t>
      </w:r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4.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proofErr w:type="gramStart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whose</w:t>
      </w:r>
      <w:proofErr w:type="gramEnd"/>
      <w:r w:rsidRPr="00F30878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</w:t>
      </w: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二、听录音，给下面句子排列顺序。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1. What </w:t>
      </w:r>
      <w:proofErr w:type="spellStart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colour</w:t>
      </w:r>
      <w:proofErr w:type="spellEnd"/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is it?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2. Who is that man?</w:t>
      </w:r>
    </w:p>
    <w:p w:rsidR="00F30878" w:rsidRPr="00F30878" w:rsidRDefault="00F30878" w:rsidP="00F30878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3. When do you come to school?</w:t>
      </w:r>
    </w:p>
    <w:p w:rsidR="005A2005" w:rsidRPr="00555F49" w:rsidRDefault="00F30878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878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4. Which season do you like?</w:t>
      </w:r>
    </w:p>
    <w:sectPr w:rsidR="005A2005" w:rsidRPr="00555F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C2D" w:rsidRDefault="00274C2D" w:rsidP="00F30878">
      <w:pPr>
        <w:spacing w:after="0"/>
      </w:pPr>
      <w:r>
        <w:separator/>
      </w:r>
    </w:p>
  </w:endnote>
  <w:endnote w:type="continuationSeparator" w:id="0">
    <w:p w:rsidR="00274C2D" w:rsidRDefault="00274C2D" w:rsidP="00F308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C2D" w:rsidRDefault="00274C2D" w:rsidP="00F30878">
      <w:pPr>
        <w:spacing w:after="0"/>
      </w:pPr>
      <w:r>
        <w:separator/>
      </w:r>
    </w:p>
  </w:footnote>
  <w:footnote w:type="continuationSeparator" w:id="0">
    <w:p w:rsidR="00274C2D" w:rsidRDefault="00274C2D" w:rsidP="00F3087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2C776A"/>
    <w:multiLevelType w:val="singleLevel"/>
    <w:tmpl w:val="822C776A"/>
    <w:lvl w:ilvl="0">
      <w:start w:val="1"/>
      <w:numFmt w:val="decimal"/>
      <w:suff w:val="space"/>
      <w:lvlText w:val="%1."/>
      <w:lvlJc w:val="left"/>
    </w:lvl>
  </w:abstractNum>
  <w:abstractNum w:abstractNumId="1">
    <w:nsid w:val="3DABD068"/>
    <w:multiLevelType w:val="singleLevel"/>
    <w:tmpl w:val="3DABD068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71653D4"/>
    <w:rsid w:val="000D77E4"/>
    <w:rsid w:val="00274C2D"/>
    <w:rsid w:val="00413843"/>
    <w:rsid w:val="00513D9D"/>
    <w:rsid w:val="00555F49"/>
    <w:rsid w:val="005A2005"/>
    <w:rsid w:val="00F30878"/>
    <w:rsid w:val="071653D4"/>
    <w:rsid w:val="19222EDF"/>
    <w:rsid w:val="1BB60DE6"/>
    <w:rsid w:val="28343779"/>
    <w:rsid w:val="2BA41E01"/>
    <w:rsid w:val="356D330E"/>
    <w:rsid w:val="42B86385"/>
    <w:rsid w:val="504D0C3C"/>
    <w:rsid w:val="6D535020"/>
    <w:rsid w:val="7F61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Tahoma" w:hAnsi="Tahoma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14</TotalTime>
  <Pages>3</Pages>
  <Words>259</Words>
  <Characters>1478</Characters>
  <Application>Microsoft Office Word</Application>
  <DocSecurity>0</DocSecurity>
  <Lines>12</Lines>
  <Paragraphs>3</Paragraphs>
  <ScaleCrop>false</ScaleCrop>
  <Company>China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宾琳</dc:creator>
  <cp:lastModifiedBy>Microsoft</cp:lastModifiedBy>
  <cp:revision>3</cp:revision>
  <dcterms:created xsi:type="dcterms:W3CDTF">2018-07-16T03:04:00Z</dcterms:created>
  <dcterms:modified xsi:type="dcterms:W3CDTF">2020-10-15T03:33:00Z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2052-11.1.0.8135</vt:lpwstr>
  </property>
</Properties>
</file>