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3AB" w:rsidRDefault="00DE43AB">
      <w:pPr>
        <w:spacing w:after="0" w:line="384" w:lineRule="auto"/>
        <w:jc w:val="center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Unit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3  My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school calendar</w:t>
      </w:r>
    </w:p>
    <w:p w:rsidR="00FA6DE6" w:rsidRDefault="00DE43AB">
      <w:pPr>
        <w:spacing w:after="0" w:line="384" w:lineRule="auto"/>
        <w:jc w:val="center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Part A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第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2</w:t>
      </w:r>
      <w:r w:rsidR="00850D26">
        <w:rPr>
          <w:rFonts w:ascii="Times New Roman" w:eastAsiaTheme="minorEastAsia" w:hAnsi="Times New Roman" w:cs="Times New Roman"/>
          <w:b/>
          <w:sz w:val="24"/>
          <w:szCs w:val="24"/>
        </w:rPr>
        <w:t>课时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（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Let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’</w:t>
      </w:r>
      <w:proofErr w:type="gramEnd"/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s learn-Read and say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）</w:t>
      </w:r>
    </w:p>
    <w:p w:rsidR="00DE43AB" w:rsidRPr="00DE43AB" w:rsidRDefault="00DE43AB" w:rsidP="00DE43AB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一、听录音，判断下面句子是（√）否（×）正确。</w:t>
      </w:r>
    </w:p>
    <w:p w:rsidR="00DE43AB" w:rsidRPr="00DE43AB" w:rsidRDefault="00DE43AB" w:rsidP="00DE43AB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(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)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1.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Tree P</w:t>
      </w: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lanting Day is in February.</w:t>
      </w:r>
    </w:p>
    <w:p w:rsidR="00DE43AB" w:rsidRPr="00DE43AB" w:rsidRDefault="00DE43AB" w:rsidP="00DE43AB">
      <w:pPr>
        <w:widowControl w:val="0"/>
        <w:spacing w:after="0" w:line="360" w:lineRule="auto"/>
        <w:ind w:firstLine="480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(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)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2.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Mother</w:t>
      </w:r>
      <w:r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’</w:t>
      </w: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s Day is in May.</w:t>
      </w:r>
    </w:p>
    <w:p w:rsidR="00DE43AB" w:rsidRPr="00DE43AB" w:rsidRDefault="00DE43AB" w:rsidP="00DE43AB">
      <w:pPr>
        <w:widowControl w:val="0"/>
        <w:spacing w:after="0" w:line="360" w:lineRule="auto"/>
        <w:ind w:firstLine="48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(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)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3. The sports meet is in April.</w:t>
      </w:r>
    </w:p>
    <w:p w:rsidR="00DE43AB" w:rsidRPr="00DE43AB" w:rsidRDefault="00DE43AB" w:rsidP="00DE43AB">
      <w:pPr>
        <w:widowControl w:val="0"/>
        <w:spacing w:after="0" w:line="360" w:lineRule="auto"/>
        <w:ind w:firstLine="48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(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)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4. </w:t>
      </w:r>
      <w:r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Children</w:t>
      </w:r>
      <w:r>
        <w:rPr>
          <w:rFonts w:ascii="Times New Roman" w:eastAsiaTheme="minorEastAsia" w:hAnsi="Times New Roman" w:cs="Times New Roman"/>
          <w:kern w:val="2"/>
          <w:sz w:val="24"/>
          <w:szCs w:val="24"/>
        </w:rPr>
        <w:t>’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s Day is in January.</w:t>
      </w:r>
    </w:p>
    <w:p w:rsidR="00DE43AB" w:rsidRPr="00DE43AB" w:rsidRDefault="00DE43AB" w:rsidP="00A926BE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二、听录音，给下面图片排列顺序。</w:t>
      </w:r>
    </w:p>
    <w:p w:rsidR="00DE43AB" w:rsidRPr="00DE43AB" w:rsidRDefault="00DE43AB" w:rsidP="00DE43AB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kern w:val="2"/>
          <w:sz w:val="28"/>
          <w:szCs w:val="28"/>
        </w:rPr>
      </w:pPr>
      <w:r w:rsidRPr="00DE43AB">
        <w:rPr>
          <w:rFonts w:asciiTheme="minorHAnsi" w:eastAsiaTheme="minorEastAsia" w:hAnsiTheme="minorHAnsi"/>
          <w:noProof/>
          <w:kern w:val="2"/>
          <w:sz w:val="21"/>
        </w:rPr>
        <w:drawing>
          <wp:inline distT="0" distB="0" distL="114300" distR="114300" wp14:anchorId="0DBFEC42" wp14:editId="16D745AB">
            <wp:extent cx="921385" cy="592455"/>
            <wp:effectExtent l="0" t="0" r="12065" b="1714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138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E43AB">
        <w:rPr>
          <w:rFonts w:asciiTheme="minorHAnsi" w:eastAsiaTheme="minorEastAsia" w:hAnsiTheme="minorHAnsi"/>
          <w:noProof/>
          <w:kern w:val="2"/>
          <w:sz w:val="21"/>
        </w:rPr>
        <w:drawing>
          <wp:inline distT="0" distB="0" distL="114300" distR="114300" wp14:anchorId="5B98729B" wp14:editId="02719B13">
            <wp:extent cx="1029970" cy="637540"/>
            <wp:effectExtent l="0" t="0" r="17780" b="10160"/>
            <wp:docPr id="2" name="Picture 3" descr="C:\Users\Administrator\Desktop\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Administrator\Desktop\111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124" t="24460" r="32170" b="6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43AB">
        <w:rPr>
          <w:rFonts w:asciiTheme="minorHAnsi" w:eastAsiaTheme="minorEastAsia" w:hAnsiTheme="minorHAnsi"/>
          <w:noProof/>
          <w:kern w:val="2"/>
          <w:sz w:val="21"/>
        </w:rPr>
        <w:drawing>
          <wp:inline distT="0" distB="0" distL="114300" distR="114300" wp14:anchorId="5B56D78E" wp14:editId="2D985082">
            <wp:extent cx="1060450" cy="612775"/>
            <wp:effectExtent l="0" t="0" r="6350" b="15875"/>
            <wp:docPr id="3" name="Picture 3" descr="C:\Users\Administrator\Desktop\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Administrator\Desktop\111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298" t="25706" r="4852" b="6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43AB">
        <w:rPr>
          <w:rFonts w:asciiTheme="minorHAnsi" w:eastAsiaTheme="minorEastAsia" w:hAnsiTheme="minorHAnsi"/>
          <w:noProof/>
          <w:kern w:val="2"/>
          <w:sz w:val="21"/>
        </w:rPr>
        <w:drawing>
          <wp:inline distT="0" distB="0" distL="114300" distR="114300" wp14:anchorId="4755679D" wp14:editId="3274CA74">
            <wp:extent cx="1213485" cy="621030"/>
            <wp:effectExtent l="0" t="0" r="5715" b="762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43AB" w:rsidRDefault="00DE43AB" w:rsidP="00A926BE">
      <w:pPr>
        <w:spacing w:after="0" w:line="384" w:lineRule="auto"/>
        <w:ind w:firstLineChars="400" w:firstLine="960"/>
        <w:jc w:val="both"/>
        <w:rPr>
          <w:rFonts w:ascii="Times New Roman" w:eastAsiaTheme="minorEastAsia" w:hAnsi="Times New Roman" w:cs="Times New Roman" w:hint="eastAsia"/>
          <w:sz w:val="24"/>
          <w:szCs w:val="24"/>
        </w:rPr>
      </w:pP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(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)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(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)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(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)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(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</w:t>
      </w:r>
      <w:r w:rsidRPr="00DE43AB">
        <w:rPr>
          <w:rFonts w:ascii="Times New Roman" w:eastAsiaTheme="minorEastAsia" w:hAnsi="Times New Roman" w:cs="Times New Roman"/>
          <w:kern w:val="2"/>
          <w:sz w:val="24"/>
          <w:szCs w:val="24"/>
        </w:rPr>
        <w:t>)</w:t>
      </w:r>
    </w:p>
    <w:p w:rsidR="00FA6DE6" w:rsidRDefault="00A926BE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三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、将下列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>月份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按时间的顺序排序。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34290</wp:posOffset>
            </wp:positionV>
            <wp:extent cx="733425" cy="819150"/>
            <wp:effectExtent l="19050" t="0" r="9525" b="0"/>
            <wp:wrapNone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770890" cy="856615"/>
            <wp:effectExtent l="0" t="0" r="1016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770890" cy="847090"/>
            <wp:effectExtent l="0" t="0" r="1016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761365" cy="8185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780415" cy="828040"/>
            <wp:effectExtent l="0" t="0" r="635" b="1016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742315" cy="837565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FA6DE6" w:rsidRDefault="00850D26">
      <w:pPr>
        <w:spacing w:after="0" w:line="384" w:lineRule="auto"/>
        <w:ind w:firstLineChars="100" w:firstLine="2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>)      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>)     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FA6DE6" w:rsidRDefault="00A926BE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四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、根据句子意思填写正确的月份，并将相应的图片序号填写在括号里。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828040" cy="561340"/>
            <wp:effectExtent l="0" t="0" r="1016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761365" cy="713740"/>
            <wp:effectExtent l="0" t="0" r="63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818515" cy="647065"/>
            <wp:effectExtent l="0" t="0" r="635" b="635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523240" cy="628015"/>
            <wp:effectExtent l="0" t="0" r="1016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>
            <wp:extent cx="837565" cy="751840"/>
            <wp:effectExtent l="0" t="0" r="635" b="1016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E6" w:rsidRDefault="00850D26">
      <w:pPr>
        <w:spacing w:after="0" w:line="384" w:lineRule="auto"/>
        <w:ind w:firstLineChars="250" w:firstLine="60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          B              C           D             E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1. New Year's Day is in ________.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2. The Easter party is in ________.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3. Tree Planting Day is in ________.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4. Children's Day is in ________.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5. Mother's Day is in ________. </w:t>
      </w:r>
    </w:p>
    <w:p w:rsidR="00FA6DE6" w:rsidRDefault="007B644C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五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、根据实际情况判断下列句子的正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>（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>）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误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>（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F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>）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。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1. Father's Day is in May.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>) 2. New Year's Day is in Februa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ry.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3. Winter vacation is usually in January and February in China.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4. We always have an Easter party in June.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>) 5. Father's Day and Mother's Day are in the same month.</w:t>
      </w:r>
    </w:p>
    <w:p w:rsidR="00FA6DE6" w:rsidRDefault="007B644C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Theme="minorEastAsia" w:cs="Times New Roman" w:hint="eastAsia"/>
          <w:sz w:val="24"/>
          <w:szCs w:val="24"/>
        </w:rPr>
        <w:t>六</w:t>
      </w:r>
      <w:r w:rsidR="00850D26">
        <w:rPr>
          <w:rFonts w:ascii="Times New Roman" w:eastAsiaTheme="minorEastAsia" w:hAnsiTheme="minorEastAsia" w:cs="Times New Roman"/>
          <w:sz w:val="24"/>
          <w:szCs w:val="24"/>
        </w:rPr>
        <w:t>、仿照例句，用所给内容完成对话。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Theme="minorEastAsia" w:cs="Times New Roman"/>
          <w:sz w:val="24"/>
          <w:szCs w:val="24"/>
        </w:rPr>
        <w:t>例：</w:t>
      </w:r>
      <w:r>
        <w:rPr>
          <w:rFonts w:ascii="Times New Roman" w:eastAsiaTheme="minorEastAsia" w:hAnsi="Times New Roman" w:cs="Times New Roman"/>
          <w:sz w:val="24"/>
          <w:szCs w:val="24"/>
        </w:rPr>
        <w:t>When is Mother’s Day?    It’s in May.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Father’s </w:t>
      </w:r>
      <w:r>
        <w:rPr>
          <w:rFonts w:ascii="Times New Roman" w:eastAsiaTheme="minorEastAsia" w:hAnsi="Times New Roman" w:cs="Times New Roman"/>
          <w:sz w:val="24"/>
          <w:szCs w:val="24"/>
        </w:rPr>
        <w:t>Day</w:t>
      </w:r>
    </w:p>
    <w:p w:rsidR="00FA6DE6" w:rsidRDefault="00850D26">
      <w:pPr>
        <w:spacing w:after="0" w:line="384" w:lineRule="auto"/>
        <w:ind w:firstLineChars="100" w:firstLine="24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Theme="minorEastAsia" w:cs="Times New Roman" w:hint="eastAsia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B</w:t>
      </w:r>
      <w:r>
        <w:rPr>
          <w:rFonts w:ascii="Times New Roman" w:eastAsiaTheme="minorEastAsia" w:hAnsiTheme="minorEastAsia" w:cs="Times New Roman" w:hint="eastAsia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       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 New Year’s Day</w:t>
      </w:r>
    </w:p>
    <w:p w:rsidR="00FA6DE6" w:rsidRDefault="00850D26">
      <w:pPr>
        <w:spacing w:after="0" w:line="384" w:lineRule="auto"/>
        <w:ind w:firstLineChars="100" w:firstLine="24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Theme="minorEastAsia" w:cs="Times New Roman" w:hint="eastAsia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B</w:t>
      </w:r>
      <w:r>
        <w:rPr>
          <w:rFonts w:ascii="Times New Roman" w:eastAsiaTheme="minorEastAsia" w:hAnsiTheme="minorEastAsia" w:cs="Times New Roman" w:hint="eastAsia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        </w:t>
      </w:r>
    </w:p>
    <w:p w:rsidR="00FA6DE6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. Children’s Day</w:t>
      </w:r>
    </w:p>
    <w:p w:rsidR="00FA6DE6" w:rsidRDefault="00850D26">
      <w:pPr>
        <w:spacing w:after="0" w:line="384" w:lineRule="auto"/>
        <w:ind w:firstLineChars="100" w:firstLine="240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Theme="minorEastAsia" w:cs="Times New Roman" w:hint="eastAsia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B</w:t>
      </w:r>
      <w:r>
        <w:rPr>
          <w:rFonts w:ascii="Times New Roman" w:eastAsiaTheme="minorEastAsia" w:hAnsiTheme="minorEastAsia" w:cs="Times New Roman" w:hint="eastAsia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        </w:t>
      </w:r>
    </w:p>
    <w:p w:rsidR="00DE43AB" w:rsidRDefault="00DE43AB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A926BE" w:rsidRDefault="00A926BE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7B644C" w:rsidRDefault="007B644C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7B644C" w:rsidRDefault="007B644C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</w:p>
    <w:p w:rsidR="00FA6DE6" w:rsidRPr="00DE43AB" w:rsidRDefault="00850D26">
      <w:pPr>
        <w:spacing w:after="0" w:line="384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/>
          <w:sz w:val="24"/>
          <w:szCs w:val="24"/>
        </w:rPr>
        <w:lastRenderedPageBreak/>
        <w:t>答案：</w:t>
      </w:r>
    </w:p>
    <w:p w:rsidR="00DE43AB" w:rsidRPr="00DE43AB" w:rsidRDefault="00DE43AB" w:rsidP="00DE43AB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一、</w:t>
      </w:r>
      <w:r w:rsidR="00A926BE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1. </w:t>
      </w:r>
      <w:r w:rsidR="00A926BE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×</w:t>
      </w:r>
      <w:r w:rsidR="00A926BE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2. </w:t>
      </w:r>
      <w:r w:rsidR="00A926BE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√</w:t>
      </w:r>
      <w:r w:rsidR="00A926BE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3. </w:t>
      </w:r>
      <w:r w:rsidR="00A926BE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√</w:t>
      </w:r>
      <w:r w:rsidR="00A926BE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4. </w:t>
      </w:r>
      <w:r w:rsidR="00A926BE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×</w:t>
      </w:r>
    </w:p>
    <w:p w:rsidR="00DE43AB" w:rsidRDefault="00DE43AB" w:rsidP="00DE43AB">
      <w:pPr>
        <w:spacing w:after="0" w:line="384" w:lineRule="auto"/>
        <w:rPr>
          <w:rFonts w:ascii="Times New Roman" w:eastAsiaTheme="minorEastAsia" w:hAnsi="Times New Roman" w:cs="Times New Roman" w:hint="eastAsia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二、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3  1  2  4</w:t>
      </w:r>
    </w:p>
    <w:p w:rsidR="00FA6DE6" w:rsidRDefault="00A926BE">
      <w:pPr>
        <w:spacing w:after="0" w:line="384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三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4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1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5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6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 3</w:t>
      </w:r>
    </w:p>
    <w:p w:rsidR="00FA6DE6" w:rsidRDefault="00A926BE">
      <w:pPr>
        <w:spacing w:after="0" w:line="384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四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proofErr w:type="gramStart"/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C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7B644C">
        <w:rPr>
          <w:rFonts w:ascii="Times New Roman" w:eastAsiaTheme="minorEastAsia" w:hAnsi="Times New Roman" w:cs="Times New Roman"/>
          <w:sz w:val="24"/>
          <w:szCs w:val="24"/>
        </w:rPr>
        <w:t xml:space="preserve">January   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>2.</w:t>
      </w:r>
      <w:proofErr w:type="gramEnd"/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850D26"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gramEnd"/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 April 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7B644C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3. </w:t>
      </w:r>
      <w:proofErr w:type="gramStart"/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B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March 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7B644C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>4.</w:t>
      </w:r>
      <w:proofErr w:type="gramEnd"/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850D26">
        <w:rPr>
          <w:rFonts w:ascii="Times New Roman" w:eastAsiaTheme="minorEastAsia" w:hAnsi="Times New Roman" w:cs="Times New Roman"/>
          <w:sz w:val="24"/>
          <w:szCs w:val="24"/>
        </w:rPr>
        <w:t>E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 June 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7B644C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>5.</w:t>
      </w:r>
      <w:proofErr w:type="gramEnd"/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D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 May</w:t>
      </w:r>
    </w:p>
    <w:p w:rsidR="00FA6DE6" w:rsidRDefault="007B644C">
      <w:pPr>
        <w:spacing w:after="0" w:line="384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五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proofErr w:type="gramStart"/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F 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2.</w:t>
      </w:r>
      <w:proofErr w:type="gramEnd"/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F 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3.</w:t>
      </w:r>
      <w:proofErr w:type="gramEnd"/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T 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4.</w:t>
      </w:r>
      <w:proofErr w:type="gramEnd"/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F  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5.</w:t>
      </w:r>
      <w:proofErr w:type="gramEnd"/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F</w:t>
      </w:r>
      <w:bookmarkStart w:id="0" w:name="_GoBack"/>
      <w:bookmarkEnd w:id="0"/>
    </w:p>
    <w:p w:rsidR="00FA6DE6" w:rsidRDefault="007B644C">
      <w:pPr>
        <w:spacing w:after="0" w:line="384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六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850D26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 xml:space="preserve">When is Father’s Day?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</w:t>
      </w:r>
      <w:r w:rsidR="00850D26">
        <w:rPr>
          <w:rFonts w:ascii="Times New Roman" w:eastAsiaTheme="minorEastAsia" w:hAnsi="Times New Roman" w:cs="Times New Roman"/>
          <w:sz w:val="24"/>
          <w:szCs w:val="24"/>
        </w:rPr>
        <w:t>It’s in June.</w:t>
      </w:r>
    </w:p>
    <w:p w:rsidR="00FA6DE6" w:rsidRDefault="00850D26">
      <w:pPr>
        <w:spacing w:after="0" w:line="384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2. </w:t>
      </w:r>
      <w:r>
        <w:rPr>
          <w:rFonts w:ascii="Times New Roman" w:eastAsiaTheme="minorEastAsia" w:hAnsi="Times New Roman" w:cs="Times New Roman"/>
          <w:sz w:val="24"/>
          <w:szCs w:val="24"/>
        </w:rPr>
        <w:t>When is New Year’s Day?    It’s in January.</w:t>
      </w:r>
    </w:p>
    <w:p w:rsidR="00FA6DE6" w:rsidRDefault="00850D26">
      <w:pPr>
        <w:spacing w:after="0" w:line="384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3.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When is Children’s Day?    </w:t>
      </w:r>
      <w:r w:rsidR="007B644C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It’s in June.</w:t>
      </w:r>
    </w:p>
    <w:p w:rsidR="00FA6DE6" w:rsidRDefault="00FA6DE6">
      <w:pPr>
        <w:spacing w:after="0" w:line="384" w:lineRule="auto"/>
        <w:jc w:val="both"/>
        <w:rPr>
          <w:rFonts w:ascii="Times New Roman" w:eastAsiaTheme="minorEastAsia" w:hAnsi="Times New Roman" w:cs="Times New Roman" w:hint="eastAsia"/>
          <w:sz w:val="24"/>
          <w:szCs w:val="24"/>
        </w:rPr>
      </w:pPr>
    </w:p>
    <w:p w:rsidR="00DE43AB" w:rsidRPr="00DE43AB" w:rsidRDefault="00DE43AB" w:rsidP="007B644C">
      <w:pPr>
        <w:spacing w:after="0" w:line="384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/>
          <w:sz w:val="24"/>
          <w:szCs w:val="24"/>
        </w:rPr>
        <w:t>听力材料：</w:t>
      </w:r>
    </w:p>
    <w:p w:rsidR="00DE43AB" w:rsidRPr="00DE43AB" w:rsidRDefault="00DE43AB" w:rsidP="00DE43AB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一、听录音，判断下面句子是（√）否（×）正确。</w:t>
      </w:r>
    </w:p>
    <w:p w:rsidR="00DE43AB" w:rsidRPr="00DE43AB" w:rsidRDefault="00A926BE" w:rsidP="00DE43AB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r w:rsidR="00DE43AB"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1. </w:t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Tree P</w:t>
      </w:r>
      <w:r w:rsidR="00DE43AB"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lanting Day is in March.</w:t>
      </w:r>
    </w:p>
    <w:p w:rsidR="00DE43AB" w:rsidRPr="00DE43AB" w:rsidRDefault="00DE43AB" w:rsidP="00A926BE">
      <w:pPr>
        <w:widowControl w:val="0"/>
        <w:spacing w:after="0" w:line="360" w:lineRule="auto"/>
        <w:ind w:firstLineChars="50" w:firstLine="120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2. </w:t>
      </w:r>
      <w:r w:rsidR="00A926BE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Mother</w:t>
      </w:r>
      <w:r w:rsidR="00A926BE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’</w:t>
      </w: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s Day is in May.</w:t>
      </w:r>
    </w:p>
    <w:p w:rsidR="00DE43AB" w:rsidRPr="00DE43AB" w:rsidRDefault="00DE43AB" w:rsidP="00A926BE">
      <w:pPr>
        <w:widowControl w:val="0"/>
        <w:spacing w:after="0" w:line="360" w:lineRule="auto"/>
        <w:ind w:firstLineChars="50" w:firstLine="12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3. The sports meet is in April.</w:t>
      </w:r>
    </w:p>
    <w:p w:rsidR="00DE43AB" w:rsidRPr="00DE43AB" w:rsidRDefault="00DE43AB" w:rsidP="00A926BE">
      <w:pPr>
        <w:widowControl w:val="0"/>
        <w:spacing w:after="0" w:line="360" w:lineRule="auto"/>
        <w:ind w:firstLineChars="50" w:firstLine="12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4. </w:t>
      </w:r>
      <w:r w:rsidR="00A926BE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Children</w:t>
      </w:r>
      <w:r w:rsidR="00A926BE">
        <w:rPr>
          <w:rFonts w:ascii="Times New Roman" w:eastAsiaTheme="minorEastAsia" w:hAnsi="Times New Roman" w:cs="Times New Roman"/>
          <w:kern w:val="2"/>
          <w:sz w:val="24"/>
          <w:szCs w:val="24"/>
        </w:rPr>
        <w:t>’</w:t>
      </w:r>
      <w:r w:rsidRPr="00DE43AB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s Day is in June.</w:t>
      </w:r>
    </w:p>
    <w:p w:rsidR="00DE43AB" w:rsidRPr="00DE43AB" w:rsidRDefault="00DE43AB" w:rsidP="00DE43AB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二、听录音，给下面图片排列顺序。</w:t>
      </w:r>
    </w:p>
    <w:p w:rsidR="00DE43AB" w:rsidRPr="00DE43AB" w:rsidRDefault="00DE43AB" w:rsidP="00A926BE">
      <w:pPr>
        <w:widowControl w:val="0"/>
        <w:spacing w:after="0" w:line="360" w:lineRule="auto"/>
        <w:ind w:firstLineChars="50" w:firstLine="120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1. Winter vacation is in February.    </w:t>
      </w:r>
    </w:p>
    <w:p w:rsidR="00DE43AB" w:rsidRPr="00DE43AB" w:rsidRDefault="00DE43AB" w:rsidP="00A926BE">
      <w:pPr>
        <w:widowControl w:val="0"/>
        <w:spacing w:after="0" w:line="360" w:lineRule="auto"/>
        <w:ind w:firstLineChars="50" w:firstLine="120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2. Tree Planting Day is in March.  </w:t>
      </w:r>
    </w:p>
    <w:p w:rsidR="00DE43AB" w:rsidRPr="00DE43AB" w:rsidRDefault="00A926BE" w:rsidP="00A926BE">
      <w:pPr>
        <w:widowControl w:val="0"/>
        <w:spacing w:after="0" w:line="360" w:lineRule="auto"/>
        <w:ind w:firstLineChars="50" w:firstLine="120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3. New Year</w:t>
      </w:r>
      <w:r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’</w:t>
      </w:r>
      <w:r w:rsidR="00DE43AB"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s Day is in January.</w:t>
      </w:r>
    </w:p>
    <w:p w:rsidR="00DE43AB" w:rsidRDefault="00DE43AB" w:rsidP="00A926BE">
      <w:pPr>
        <w:spacing w:after="0" w:line="384" w:lineRule="auto"/>
        <w:ind w:firstLineChars="50" w:firstLine="1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E43AB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4. May Day is in May.</w:t>
      </w:r>
    </w:p>
    <w:sectPr w:rsidR="00DE43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D26" w:rsidRDefault="00850D26" w:rsidP="00DE43AB">
      <w:pPr>
        <w:spacing w:after="0"/>
      </w:pPr>
      <w:r>
        <w:separator/>
      </w:r>
    </w:p>
  </w:endnote>
  <w:endnote w:type="continuationSeparator" w:id="0">
    <w:p w:rsidR="00850D26" w:rsidRDefault="00850D26" w:rsidP="00DE43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D26" w:rsidRDefault="00850D26" w:rsidP="00DE43AB">
      <w:pPr>
        <w:spacing w:after="0"/>
      </w:pPr>
      <w:r>
        <w:separator/>
      </w:r>
    </w:p>
  </w:footnote>
  <w:footnote w:type="continuationSeparator" w:id="0">
    <w:p w:rsidR="00850D26" w:rsidRDefault="00850D26" w:rsidP="00DE43A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EC94D7C"/>
    <w:rsid w:val="004A035C"/>
    <w:rsid w:val="005A174C"/>
    <w:rsid w:val="00664A8E"/>
    <w:rsid w:val="006C727F"/>
    <w:rsid w:val="007B644C"/>
    <w:rsid w:val="00850D26"/>
    <w:rsid w:val="009C51B0"/>
    <w:rsid w:val="00A926BE"/>
    <w:rsid w:val="00CF0F6A"/>
    <w:rsid w:val="00DE43AB"/>
    <w:rsid w:val="00FA6DE6"/>
    <w:rsid w:val="6981066C"/>
    <w:rsid w:val="6D535020"/>
    <w:rsid w:val="6EC9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rPr>
      <w:rFonts w:ascii="Tahoma" w:hAnsi="Tahoma"/>
      <w:sz w:val="18"/>
      <w:szCs w:val="18"/>
    </w:rPr>
  </w:style>
  <w:style w:type="character" w:customStyle="1" w:styleId="Char1">
    <w:name w:val="页眉 Char"/>
    <w:basedOn w:val="a0"/>
    <w:link w:val="a5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26</TotalTime>
  <Pages>3</Pages>
  <Words>279</Words>
  <Characters>1593</Characters>
  <Application>Microsoft Office Word</Application>
  <DocSecurity>0</DocSecurity>
  <Lines>13</Lines>
  <Paragraphs>3</Paragraphs>
  <ScaleCrop>false</ScaleCrop>
  <Company>China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宾琳</dc:creator>
  <cp:lastModifiedBy>Microsoft</cp:lastModifiedBy>
  <cp:revision>7</cp:revision>
  <dcterms:created xsi:type="dcterms:W3CDTF">2018-07-16T02:44:00Z</dcterms:created>
  <dcterms:modified xsi:type="dcterms:W3CDTF">2020-10-14T03:50:00Z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2052-11.1.0.8135</vt:lpwstr>
  </property>
</Properties>
</file>