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DCC" w:rsidRDefault="002E5DCC">
      <w:pPr>
        <w:spacing w:after="0" w:line="384" w:lineRule="auto"/>
        <w:jc w:val="center"/>
        <w:rPr>
          <w:rFonts w:ascii="Times New Roman" w:eastAsiaTheme="minorEastAsia" w:hAnsi="Times New Roman" w:cs="Times New Roman" w:hint="eastAsia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Unit 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2  My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sz w:val="24"/>
          <w:szCs w:val="24"/>
        </w:rPr>
        <w:t>favourite</w:t>
      </w:r>
      <w:proofErr w:type="spellEnd"/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season</w:t>
      </w:r>
    </w:p>
    <w:p w:rsidR="003B71AC" w:rsidRDefault="002E5DCC">
      <w:pPr>
        <w:spacing w:after="0" w:line="384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 xml:space="preserve">Part B 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第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2</w:t>
      </w:r>
      <w:r w:rsidR="00FC2DC5">
        <w:rPr>
          <w:rFonts w:ascii="Times New Roman" w:eastAsiaTheme="minorEastAsia" w:hAnsi="Times New Roman" w:cs="Times New Roman" w:hint="eastAsia"/>
          <w:b/>
          <w:sz w:val="24"/>
          <w:szCs w:val="24"/>
        </w:rPr>
        <w:t>课时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（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Let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</w:rPr>
        <w:t>’</w:t>
      </w:r>
      <w:proofErr w:type="gramEnd"/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s learn-ask and answer</w:t>
      </w:r>
      <w:r>
        <w:rPr>
          <w:rFonts w:ascii="Times New Roman" w:eastAsiaTheme="minorEastAsia" w:hAnsi="Times New Roman" w:cs="Times New Roman" w:hint="eastAsia"/>
          <w:b/>
          <w:sz w:val="24"/>
          <w:szCs w:val="24"/>
        </w:rPr>
        <w:t>）</w:t>
      </w:r>
    </w:p>
    <w:p w:rsidR="002E5DCC" w:rsidRPr="002E5DCC" w:rsidRDefault="002E5DCC" w:rsidP="00983A55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一、听录音，选择你所听</w:t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到的选项。</w:t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</w:t>
      </w:r>
    </w:p>
    <w:p w:rsidR="002E5DCC" w:rsidRPr="002E5DCC" w:rsidRDefault="002E5DCC" w:rsidP="00983A55">
      <w:pPr>
        <w:widowControl w:val="0"/>
        <w:spacing w:after="0" w:line="360" w:lineRule="auto"/>
        <w:ind w:firstLineChars="100" w:firstLine="240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（</w:t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）</w:t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1. A.</w:t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picnic</w:t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  <w:t xml:space="preserve"> </w:t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B.</w:t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picture</w:t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  </w:t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C.</w:t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paper</w:t>
      </w:r>
    </w:p>
    <w:p w:rsidR="002E5DCC" w:rsidRPr="002E5DCC" w:rsidRDefault="002E5DCC" w:rsidP="00983A55">
      <w:pPr>
        <w:widowControl w:val="0"/>
        <w:spacing w:after="0" w:line="360" w:lineRule="auto"/>
        <w:ind w:firstLineChars="100" w:firstLine="240"/>
        <w:jc w:val="both"/>
        <w:rPr>
          <w:rFonts w:ascii="Times New Roman" w:eastAsiaTheme="minorEastAsia" w:hAnsi="Times New Roman" w:cs="Times New Roman"/>
          <w:kern w:val="2"/>
          <w:sz w:val="21"/>
        </w:rPr>
      </w:pP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（</w:t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）</w:t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2. A. </w:t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pig         </w:t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</w:t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B.</w:t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pick</w:t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/>
          <w:kern w:val="2"/>
          <w:sz w:val="21"/>
        </w:rPr>
        <w:tab/>
      </w:r>
      <w:r w:rsidRPr="002E5DCC">
        <w:rPr>
          <w:rFonts w:ascii="Times New Roman" w:eastAsiaTheme="minorEastAsia" w:hAnsi="Times New Roman" w:cs="Times New Roman" w:hint="eastAsia"/>
          <w:kern w:val="2"/>
          <w:sz w:val="21"/>
        </w:rPr>
        <w:tab/>
      </w: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>C.</w:t>
      </w: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page</w:t>
      </w:r>
    </w:p>
    <w:p w:rsidR="002E5DCC" w:rsidRPr="002E5DCC" w:rsidRDefault="002E5DCC" w:rsidP="00983A55">
      <w:pPr>
        <w:widowControl w:val="0"/>
        <w:spacing w:after="0" w:line="360" w:lineRule="auto"/>
        <w:ind w:firstLineChars="100" w:firstLine="24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>（</w:t>
      </w: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   </w:t>
      </w: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>）</w:t>
      </w: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>3.</w:t>
      </w: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A. </w:t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woman  </w:t>
      </w: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     </w:t>
      </w: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>B.</w:t>
      </w: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snowman</w:t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  <w:t xml:space="preserve">C. </w:t>
      </w: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policeman</w:t>
      </w:r>
    </w:p>
    <w:p w:rsidR="002E5DCC" w:rsidRPr="002E5DCC" w:rsidRDefault="002E5DCC" w:rsidP="00983A55">
      <w:pPr>
        <w:widowControl w:val="0"/>
        <w:spacing w:after="0" w:line="360" w:lineRule="auto"/>
        <w:ind w:firstLineChars="100" w:firstLine="24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>（</w:t>
      </w: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   </w:t>
      </w: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>）</w:t>
      </w: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4</w:t>
      </w: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>.</w:t>
      </w: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A. </w:t>
      </w: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fishing</w:t>
      </w: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 xml:space="preserve">      </w:t>
      </w: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/>
          <w:kern w:val="2"/>
          <w:sz w:val="24"/>
          <w:szCs w:val="24"/>
        </w:rPr>
        <w:t>B.</w:t>
      </w: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doing</w:t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  <w:t xml:space="preserve">   </w:t>
      </w:r>
      <w:r w:rsidRPr="002E5DCC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  <w:t xml:space="preserve">C. </w:t>
      </w: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swimming</w:t>
      </w:r>
    </w:p>
    <w:p w:rsidR="002E5DCC" w:rsidRPr="002E5DCC" w:rsidRDefault="002E5DCC" w:rsidP="00983A55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二、听录音，排序。</w:t>
      </w:r>
    </w:p>
    <w:p w:rsidR="002E5DCC" w:rsidRPr="002E5DCC" w:rsidRDefault="002E5DCC" w:rsidP="00983A55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2E5DCC">
        <w:rPr>
          <w:rFonts w:asciiTheme="minorHAnsi" w:eastAsiaTheme="minorEastAsia" w:hAnsiTheme="minorHAnsi"/>
          <w:noProof/>
          <w:kern w:val="2"/>
          <w:sz w:val="21"/>
        </w:rPr>
        <w:drawing>
          <wp:inline distT="0" distB="0" distL="114300" distR="114300" wp14:anchorId="4301F0F2" wp14:editId="3C855253">
            <wp:extent cx="2432649" cy="1086928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8936" t="14962" r="12028" b="70726"/>
                    <a:stretch>
                      <a:fillRect/>
                    </a:stretch>
                  </pic:blipFill>
                  <pic:spPr>
                    <a:xfrm>
                      <a:off x="0" y="0"/>
                      <a:ext cx="2428815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5DCC">
        <w:rPr>
          <w:rFonts w:asciiTheme="minorHAnsi" w:eastAsiaTheme="minorEastAsia" w:hAnsiTheme="minorHAnsi"/>
          <w:noProof/>
          <w:kern w:val="2"/>
          <w:sz w:val="21"/>
        </w:rPr>
        <w:drawing>
          <wp:inline distT="0" distB="0" distL="114300" distR="114300" wp14:anchorId="61B40EE5" wp14:editId="53AC51BD">
            <wp:extent cx="2329132" cy="1058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52" t="31927" r="45579" b="54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53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E5DCC" w:rsidRDefault="002E5DCC" w:rsidP="00FC2DC5">
      <w:pPr>
        <w:spacing w:after="0" w:line="360" w:lineRule="auto"/>
        <w:ind w:firstLineChars="300" w:firstLine="720"/>
        <w:jc w:val="both"/>
        <w:rPr>
          <w:rFonts w:ascii="Times New Roman" w:eastAsiaTheme="minorEastAsia" w:hAnsi="Times New Roman" w:cs="Times New Roman" w:hint="eastAsia"/>
          <w:sz w:val="24"/>
          <w:szCs w:val="24"/>
        </w:rPr>
      </w:pP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(    ) </w:t>
      </w:r>
      <w:r w:rsid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        (    )          (    )        </w:t>
      </w:r>
      <w:r w:rsidRPr="002E5DCC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(    )</w:t>
      </w:r>
      <w:bookmarkStart w:id="0" w:name="_GoBack"/>
      <w:bookmarkEnd w:id="0"/>
    </w:p>
    <w:p w:rsidR="003B71AC" w:rsidRDefault="00B62931" w:rsidP="00983A5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三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>、英汉互译。</w:t>
      </w:r>
    </w:p>
    <w:p w:rsidR="003B71AC" w:rsidRDefault="00FC2DC5" w:rsidP="00983A5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去野餐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   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2.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go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swimming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            </w:t>
      </w:r>
    </w:p>
    <w:p w:rsidR="003B71AC" w:rsidRDefault="00FC2DC5" w:rsidP="00983A5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3.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摘苹果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   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4.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play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in the snow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            </w:t>
      </w:r>
    </w:p>
    <w:p w:rsidR="003B71AC" w:rsidRDefault="00FC2DC5" w:rsidP="00983A5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5.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堆雪人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   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6.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pick</w:t>
      </w:r>
      <w:proofErr w:type="gramEnd"/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oranges</w:t>
      </w:r>
      <w:r>
        <w:rPr>
          <w:rFonts w:ascii="Times New Roman" w:eastAsiaTheme="minorEastAsia" w:hAnsi="Times New Roman" w:cs="Times New Roman" w:hint="eastAsia"/>
          <w:sz w:val="24"/>
          <w:szCs w:val="24"/>
          <w:u w:val="single"/>
        </w:rPr>
        <w:t xml:space="preserve">                 </w:t>
      </w:r>
    </w:p>
    <w:p w:rsidR="003B71AC" w:rsidRDefault="00983A55" w:rsidP="00983A5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四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>、选出</w:t>
      </w:r>
      <w:proofErr w:type="gramStart"/>
      <w:r w:rsidR="00FC2DC5">
        <w:rPr>
          <w:rFonts w:ascii="Times New Roman" w:eastAsiaTheme="minorEastAsia" w:hAnsi="Times New Roman" w:cs="Times New Roman"/>
          <w:sz w:val="24"/>
          <w:szCs w:val="24"/>
        </w:rPr>
        <w:t>不</w:t>
      </w:r>
      <w:proofErr w:type="gramEnd"/>
      <w:r w:rsidR="00FC2DC5">
        <w:rPr>
          <w:rFonts w:ascii="Times New Roman" w:eastAsiaTheme="minorEastAsia" w:hAnsi="Times New Roman" w:cs="Times New Roman"/>
          <w:sz w:val="24"/>
          <w:szCs w:val="24"/>
        </w:rPr>
        <w:t>同类的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>一项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>。</w:t>
      </w:r>
    </w:p>
    <w:p w:rsidR="003B71AC" w:rsidRDefault="00FC2DC5" w:rsidP="00983A5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)1. A. picnic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B.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snowman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C.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pick</w:t>
      </w:r>
    </w:p>
    <w:p w:rsidR="003B71AC" w:rsidRDefault="00FC2DC5" w:rsidP="00983A5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)2. A. season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B.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colour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C.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make</w:t>
      </w:r>
    </w:p>
    <w:p w:rsidR="003B71AC" w:rsidRDefault="00FC2DC5" w:rsidP="00983A5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)3. A. which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B.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pick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C.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take</w:t>
      </w:r>
    </w:p>
    <w:p w:rsidR="003B71AC" w:rsidRDefault="00FC2DC5" w:rsidP="00983A5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)4. A. grow        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B.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play             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C.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picnic</w:t>
      </w:r>
    </w:p>
    <w:p w:rsidR="003B71AC" w:rsidRDefault="00FC2DC5" w:rsidP="00983A55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　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)5. A. summer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B.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Sunday       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C.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autumn</w:t>
      </w:r>
    </w:p>
    <w:p w:rsidR="003B71AC" w:rsidRDefault="00FC2DC5" w:rsidP="00983A55">
      <w:pPr>
        <w:pStyle w:val="a3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14C8A4BE" wp14:editId="7064C1C5">
            <wp:simplePos x="0" y="0"/>
            <wp:positionH relativeFrom="column">
              <wp:posOffset>3209925</wp:posOffset>
            </wp:positionH>
            <wp:positionV relativeFrom="paragraph">
              <wp:posOffset>48895</wp:posOffset>
            </wp:positionV>
            <wp:extent cx="552450" cy="599440"/>
            <wp:effectExtent l="0" t="0" r="11430" b="10160"/>
            <wp:wrapNone/>
            <wp:docPr id="91" name="图片 24" descr="C:\Users\Emily\Desktop\我的图库\五E课堂湘少版图片\两人放风筝11.jpg两人放风筝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4" descr="C:\Users\Emily\Desktop\我的图库\五E课堂湘少版图片\两人放风筝11.jpg两人放风筝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>五</w:t>
      </w:r>
      <w:r>
        <w:rPr>
          <w:rFonts w:ascii="Times New Roman" w:eastAsiaTheme="minorEastAsia" w:hAnsi="Times New Roman" w:cs="Times New Roman"/>
          <w:sz w:val="24"/>
          <w:szCs w:val="24"/>
        </w:rPr>
        <w:t>、看图完成对话。</w:t>
      </w:r>
    </w:p>
    <w:p w:rsidR="003B71AC" w:rsidRDefault="00FC2DC5" w:rsidP="00983A55">
      <w:pPr>
        <w:pStyle w:val="a3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 —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Which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season do you like </w:t>
      </w:r>
      <w:r>
        <w:rPr>
          <w:rFonts w:ascii="Times New Roman" w:eastAsiaTheme="minorEastAsia" w:hAnsi="Times New Roman" w:cs="Times New Roman"/>
          <w:sz w:val="24"/>
          <w:szCs w:val="24"/>
        </w:rPr>
        <w:t>best?</w:t>
      </w:r>
    </w:p>
    <w:p w:rsidR="003B71AC" w:rsidRDefault="00FC2DC5" w:rsidP="00983A55">
      <w:pPr>
        <w:pStyle w:val="a3"/>
        <w:spacing w:line="360" w:lineRule="auto"/>
        <w:ind w:firstLineChars="118" w:firstLine="28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646A9DF9" wp14:editId="693B3996">
            <wp:simplePos x="0" y="0"/>
            <wp:positionH relativeFrom="column">
              <wp:posOffset>3561715</wp:posOffset>
            </wp:positionH>
            <wp:positionV relativeFrom="paragraph">
              <wp:posOffset>305435</wp:posOffset>
            </wp:positionV>
            <wp:extent cx="847090" cy="638175"/>
            <wp:effectExtent l="0" t="0" r="6350" b="1905"/>
            <wp:wrapNone/>
            <wp:docPr id="92" name="图片 25" descr="C:\Users\Emily\Desktop\七彩人五下修订（录排）\七彩人教五下图片\游泳图.jpg游泳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5" descr="C:\Users\Emily\Desktop\七彩人五下修订（录排）\七彩人教五下图片\游泳图.jpg游泳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—I like spring best.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Because I can _______ with my friend.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B71AC" w:rsidRDefault="00FC2DC5" w:rsidP="00983A55">
      <w:pPr>
        <w:pStyle w:val="a3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2. —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Which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season do you like best?</w:t>
      </w:r>
    </w:p>
    <w:p w:rsidR="003B71AC" w:rsidRDefault="00FC2DC5" w:rsidP="00983A55">
      <w:pPr>
        <w:pStyle w:val="a3"/>
        <w:spacing w:line="360" w:lineRule="auto"/>
        <w:ind w:firstLineChars="118" w:firstLine="28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—I like ________ best.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Because I can ________.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</w:p>
    <w:p w:rsidR="003B71AC" w:rsidRDefault="00FC2DC5" w:rsidP="00983A55">
      <w:pPr>
        <w:pStyle w:val="a3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201D316C" wp14:editId="1AFDAE5D">
            <wp:simplePos x="0" y="0"/>
            <wp:positionH relativeFrom="column">
              <wp:posOffset>3296285</wp:posOffset>
            </wp:positionH>
            <wp:positionV relativeFrom="paragraph">
              <wp:posOffset>68580</wp:posOffset>
            </wp:positionV>
            <wp:extent cx="729615" cy="729615"/>
            <wp:effectExtent l="0" t="0" r="1905" b="1905"/>
            <wp:wrapNone/>
            <wp:docPr id="93" name="图片 26" descr="C:\Users\Emily\Desktop\七彩人五下修订（录排）\七彩人教五下图片\摘苹果图.jpg摘苹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6" descr="C:\Users\Emily\Desktop\七彩人五下修订（录排）\七彩人教五下图片\摘苹果图.jpg摘苹果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72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>3. —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Which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season do you like best?</w:t>
      </w:r>
    </w:p>
    <w:p w:rsidR="003B71AC" w:rsidRDefault="00FC2DC5" w:rsidP="00983A55">
      <w:pPr>
        <w:pStyle w:val="a3"/>
        <w:spacing w:line="360" w:lineRule="auto"/>
        <w:ind w:firstLineChars="118" w:firstLine="28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— I like ____________. Because ____________.   </w:t>
      </w:r>
    </w:p>
    <w:p w:rsidR="003B71AC" w:rsidRDefault="00FC2DC5" w:rsidP="00983A55">
      <w:pPr>
        <w:pStyle w:val="a3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1968" behindDoc="0" locked="0" layoutInCell="1" allowOverlap="1" wp14:anchorId="1116ED1F" wp14:editId="37936EBE">
            <wp:simplePos x="0" y="0"/>
            <wp:positionH relativeFrom="column">
              <wp:posOffset>3248660</wp:posOffset>
            </wp:positionH>
            <wp:positionV relativeFrom="paragraph">
              <wp:posOffset>-115390</wp:posOffset>
            </wp:positionV>
            <wp:extent cx="666750" cy="654050"/>
            <wp:effectExtent l="0" t="0" r="0" b="0"/>
            <wp:wrapNone/>
            <wp:docPr id="94" name="图片 27" descr="D:\图片\堆雪人图.jpg堆雪人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7" descr="D:\图片\堆雪人图.jpg堆雪人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>4. —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Which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season do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you like best?</w:t>
      </w:r>
    </w:p>
    <w:p w:rsidR="003B71AC" w:rsidRDefault="00FC2DC5" w:rsidP="00983A55">
      <w:pPr>
        <w:pStyle w:val="a3"/>
        <w:spacing w:line="360" w:lineRule="auto"/>
        <w:ind w:firstLineChars="118" w:firstLine="28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— ________________. ________________.   </w:t>
      </w:r>
    </w:p>
    <w:p w:rsidR="003B71AC" w:rsidRDefault="00FC2DC5" w:rsidP="00983A55">
      <w:pPr>
        <w:pStyle w:val="a3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 wp14:anchorId="2E0C3682" wp14:editId="2593D7A5">
            <wp:simplePos x="0" y="0"/>
            <wp:positionH relativeFrom="column">
              <wp:posOffset>3077042</wp:posOffset>
            </wp:positionH>
            <wp:positionV relativeFrom="paragraph">
              <wp:posOffset>58025</wp:posOffset>
            </wp:positionV>
            <wp:extent cx="838200" cy="675005"/>
            <wp:effectExtent l="0" t="0" r="0" b="0"/>
            <wp:wrapNone/>
            <wp:docPr id="95" name="图片 28" descr="C:\Users\Emily\Desktop\我的图库\五E课堂湘少版图片\野餐.jpg野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8" descr="C:\Users\Emily\Desktop\我的图库\五E课堂湘少版图片\野餐.jpg野餐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4"/>
          <w:szCs w:val="24"/>
        </w:rPr>
        <w:t>5. — ________________?</w:t>
      </w:r>
    </w:p>
    <w:p w:rsidR="003B71AC" w:rsidRDefault="00FC2DC5" w:rsidP="00983A55">
      <w:pPr>
        <w:pStyle w:val="a3"/>
        <w:spacing w:line="360" w:lineRule="auto"/>
        <w:ind w:firstLineChars="118" w:firstLine="28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— ________________. ________________.   </w:t>
      </w:r>
    </w:p>
    <w:p w:rsidR="00983A55" w:rsidRDefault="00983A55" w:rsidP="00983A55">
      <w:pPr>
        <w:pStyle w:val="a3"/>
        <w:spacing w:line="360" w:lineRule="auto"/>
        <w:rPr>
          <w:rFonts w:ascii="Times New Roman" w:cs="Times New Roman" w:hint="eastAsia"/>
          <w:color w:val="FFFFFF"/>
          <w:sz w:val="24"/>
          <w:szCs w:val="24"/>
        </w:rPr>
      </w:pPr>
      <w:r>
        <w:rPr>
          <w:rFonts w:ascii="Times New Roman" w:cs="Times New Roman" w:hint="eastAsia"/>
          <w:sz w:val="24"/>
          <w:szCs w:val="24"/>
        </w:rPr>
        <w:t>六</w:t>
      </w:r>
      <w:r w:rsidR="00FC2DC5">
        <w:rPr>
          <w:rFonts w:ascii="Times New Roman" w:cs="Times New Roman"/>
          <w:sz w:val="24"/>
          <w:szCs w:val="24"/>
        </w:rPr>
        <w:t>、按要求完成下列各题</w:t>
      </w:r>
      <w:r w:rsidR="00FC2DC5">
        <w:rPr>
          <w:rFonts w:ascii="Times New Roman" w:cs="Times New Roman" w:hint="eastAsia"/>
          <w:sz w:val="24"/>
          <w:szCs w:val="24"/>
        </w:rPr>
        <w:t>。</w:t>
      </w:r>
    </w:p>
    <w:p w:rsidR="003B71AC" w:rsidRDefault="00FC2DC5" w:rsidP="00983A55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I like </w:t>
      </w:r>
      <w:r>
        <w:rPr>
          <w:rFonts w:ascii="Times New Roman" w:hAnsi="Times New Roman" w:cs="Times New Roman"/>
          <w:sz w:val="24"/>
          <w:szCs w:val="24"/>
          <w:u w:val="single"/>
        </w:rPr>
        <w:t>summe</w:t>
      </w:r>
      <w:r>
        <w:rPr>
          <w:rFonts w:ascii="Times New Roman" w:hAnsi="Times New Roman" w:cs="Times New Roman"/>
          <w:sz w:val="24"/>
          <w:szCs w:val="24"/>
        </w:rPr>
        <w:t>r.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cs="Times New Roman"/>
          <w:sz w:val="24"/>
          <w:szCs w:val="24"/>
        </w:rPr>
        <w:t>对</w:t>
      </w:r>
      <w:r>
        <w:rPr>
          <w:rFonts w:ascii="Times New Roman" w:cs="Times New Roman" w:hint="eastAsia"/>
          <w:sz w:val="24"/>
          <w:szCs w:val="24"/>
        </w:rPr>
        <w:t>画</w:t>
      </w:r>
      <w:r>
        <w:rPr>
          <w:rFonts w:ascii="Times New Roman" w:cs="Times New Roman"/>
          <w:sz w:val="24"/>
          <w:szCs w:val="24"/>
        </w:rPr>
        <w:t>线部分提问</w:t>
      </w:r>
      <w:r>
        <w:rPr>
          <w:rFonts w:ascii="Times New Roman" w:cs="Times New Roman" w:hint="eastAsia"/>
          <w:sz w:val="24"/>
          <w:szCs w:val="24"/>
        </w:rPr>
        <w:t>)</w:t>
      </w:r>
    </w:p>
    <w:p w:rsidR="003B71AC" w:rsidRDefault="00FC2DC5" w:rsidP="00983A55">
      <w:pPr>
        <w:pStyle w:val="a3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29" style="position:absolute;left:0;text-align:left;z-index:251738112;mso-width-relative:page;mso-height-relative:page" from="17.25pt,15.6pt" to="278.25pt,15.6pt"/>
        </w:pict>
      </w:r>
      <w:r>
        <w:rPr>
          <w:rFonts w:ascii="Times New Roman" w:hAnsi="Times New Roman" w:cs="Times New Roman"/>
          <w:sz w:val="24"/>
          <w:szCs w:val="24"/>
        </w:rPr>
        <w:pict>
          <v:line id="_x0000_s1026" style="position:absolute;left:0;text-align:left;z-index:251735040;mso-width-relative:page;mso-height-relative:page" from="27pt,15.6pt" to="252pt,15.6pt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3B71AC" w:rsidRDefault="00FC2DC5" w:rsidP="00983A5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Why do you like winter? (</w:t>
      </w:r>
      <w:r>
        <w:rPr>
          <w:rFonts w:ascii="Times New Roman" w:cs="Times New Roman"/>
          <w:sz w:val="24"/>
          <w:szCs w:val="24"/>
        </w:rPr>
        <w:t>用</w:t>
      </w:r>
      <w:r>
        <w:rPr>
          <w:rFonts w:ascii="Times New Roman" w:hAnsi="Times New Roman" w:cs="Times New Roman"/>
          <w:sz w:val="24"/>
          <w:szCs w:val="24"/>
        </w:rPr>
        <w:t>make a</w:t>
      </w:r>
      <w:r>
        <w:rPr>
          <w:rFonts w:ascii="Times New Roman" w:hAnsi="Times New Roman" w:cs="Times New Roman" w:hint="eastAsia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nowman</w:t>
      </w:r>
      <w:r>
        <w:rPr>
          <w:rFonts w:ascii="Times New Roman" w:cs="Times New Roman"/>
          <w:sz w:val="24"/>
          <w:szCs w:val="24"/>
        </w:rPr>
        <w:t>回答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B71AC" w:rsidRDefault="00FC2DC5" w:rsidP="00983A55">
      <w:pPr>
        <w:spacing w:after="0" w:line="36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line id="_x0000_s1028" style="position:absolute;left:0;text-align:left;z-index:251737088;mso-width-relative:page;mso-height-relative:page" from="18pt,15.6pt" to="279pt,15.6pt"/>
        </w:pic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3B71AC" w:rsidRDefault="003B71AC">
      <w:pPr>
        <w:spacing w:after="0" w:line="38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1AC" w:rsidRDefault="003B71AC">
      <w:pPr>
        <w:spacing w:after="0" w:line="38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983A55" w:rsidRDefault="00983A55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</w:pPr>
    </w:p>
    <w:p w:rsidR="003B71AC" w:rsidRDefault="00FC2DC5" w:rsidP="00B62931">
      <w:pPr>
        <w:widowControl w:val="0"/>
        <w:spacing w:after="0" w:line="38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2931"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  <w:lastRenderedPageBreak/>
        <w:t>答案：</w:t>
      </w:r>
    </w:p>
    <w:p w:rsidR="00B62931" w:rsidRPr="00B62931" w:rsidRDefault="00B62931" w:rsidP="00983A55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一、</w:t>
      </w:r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1. </w:t>
      </w:r>
      <w:proofErr w:type="gramStart"/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A  </w:t>
      </w:r>
      <w:r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2.</w:t>
      </w:r>
      <w:proofErr w:type="gramEnd"/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B  </w:t>
      </w:r>
      <w:r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3.B  </w:t>
      </w:r>
      <w:r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4.C</w:t>
      </w:r>
    </w:p>
    <w:p w:rsidR="00B62931" w:rsidRDefault="00B62931" w:rsidP="00983A55">
      <w:pPr>
        <w:spacing w:after="0" w:line="360" w:lineRule="auto"/>
        <w:rPr>
          <w:rFonts w:ascii="Times New Roman" w:eastAsiaTheme="minorEastAsia" w:hAnsi="Times New Roman" w:cs="Times New Roman" w:hint="eastAsia"/>
          <w:sz w:val="24"/>
          <w:szCs w:val="24"/>
        </w:rPr>
      </w:pPr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二、</w:t>
      </w:r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3  </w:t>
      </w:r>
      <w:r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2  </w:t>
      </w:r>
      <w:r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1   4</w:t>
      </w:r>
    </w:p>
    <w:p w:rsidR="00983A55" w:rsidRDefault="00B62931" w:rsidP="00983A55">
      <w:pPr>
        <w:spacing w:after="0" w:line="360" w:lineRule="auto"/>
        <w:rPr>
          <w:rFonts w:ascii="Times New Roman" w:eastAsiaTheme="minorEastAsia" w:hAnsi="Times New Roman" w:cs="Times New Roman" w:hint="eastAsia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三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 xml:space="preserve">go on a picnic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 xml:space="preserve"> 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2.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>去游泳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 xml:space="preserve">          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3. </w:t>
      </w:r>
      <w:proofErr w:type="gramStart"/>
      <w:r w:rsidR="00FC2DC5">
        <w:rPr>
          <w:rFonts w:ascii="Times New Roman" w:eastAsiaTheme="minorEastAsia" w:hAnsi="Times New Roman" w:cs="Times New Roman"/>
          <w:sz w:val="24"/>
          <w:szCs w:val="24"/>
        </w:rPr>
        <w:t>pick</w:t>
      </w:r>
      <w:proofErr w:type="gramEnd"/>
      <w:r w:rsidR="00FC2DC5">
        <w:rPr>
          <w:rFonts w:ascii="Times New Roman" w:eastAsiaTheme="minorEastAsia" w:hAnsi="Times New Roman" w:cs="Times New Roman"/>
          <w:sz w:val="24"/>
          <w:szCs w:val="24"/>
        </w:rPr>
        <w:t xml:space="preserve"> apples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</w:p>
    <w:p w:rsidR="003B71AC" w:rsidRDefault="00B62931" w:rsidP="00983A55">
      <w:pPr>
        <w:spacing w:after="0" w:line="360" w:lineRule="auto"/>
        <w:ind w:firstLineChars="200" w:firstLine="4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4. 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>在雪里玩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 xml:space="preserve">    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5. 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 xml:space="preserve">make a snowman 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 xml:space="preserve">   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ab/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6. 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>摘橙子</w:t>
      </w:r>
    </w:p>
    <w:p w:rsidR="003B71AC" w:rsidRDefault="00983A55" w:rsidP="00983A55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四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proofErr w:type="gramStart"/>
      <w:r w:rsidR="00FC2DC5">
        <w:rPr>
          <w:rFonts w:ascii="Times New Roman" w:eastAsiaTheme="minorEastAsia" w:hAnsi="Times New Roman" w:cs="Times New Roman"/>
          <w:sz w:val="24"/>
          <w:szCs w:val="24"/>
        </w:rPr>
        <w:t xml:space="preserve">C  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 2.</w:t>
      </w:r>
      <w:proofErr w:type="gramEnd"/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>C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 3.</w:t>
      </w:r>
      <w:proofErr w:type="gramEnd"/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FC2DC5">
        <w:rPr>
          <w:rFonts w:ascii="Times New Roman" w:eastAsiaTheme="minorEastAsia" w:hAnsi="Times New Roman" w:cs="Times New Roman"/>
          <w:sz w:val="24"/>
          <w:szCs w:val="24"/>
        </w:rPr>
        <w:t xml:space="preserve">A  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 4.</w:t>
      </w:r>
      <w:proofErr w:type="gramEnd"/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proofErr w:type="gramStart"/>
      <w:r w:rsidR="00FC2DC5">
        <w:rPr>
          <w:rFonts w:ascii="Times New Roman" w:eastAsiaTheme="minorEastAsia" w:hAnsi="Times New Roman" w:cs="Times New Roman"/>
          <w:sz w:val="24"/>
          <w:szCs w:val="24"/>
        </w:rPr>
        <w:t xml:space="preserve">C  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 5.</w:t>
      </w:r>
      <w:proofErr w:type="gramEnd"/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>B</w:t>
      </w:r>
    </w:p>
    <w:p w:rsidR="003B71AC" w:rsidRDefault="00983A55" w:rsidP="00983A55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五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proofErr w:type="gramStart"/>
      <w:r w:rsidR="00FC2DC5">
        <w:rPr>
          <w:rFonts w:ascii="Times New Roman" w:eastAsiaTheme="minorEastAsia" w:hAnsi="Times New Roman" w:cs="Times New Roman"/>
          <w:sz w:val="24"/>
          <w:szCs w:val="24"/>
        </w:rPr>
        <w:t>fly</w:t>
      </w:r>
      <w:proofErr w:type="gramEnd"/>
      <w:r w:rsidR="00FC2DC5">
        <w:rPr>
          <w:rFonts w:ascii="Times New Roman" w:eastAsiaTheme="minorEastAsia" w:hAnsi="Times New Roman" w:cs="Times New Roman"/>
          <w:sz w:val="24"/>
          <w:szCs w:val="24"/>
        </w:rPr>
        <w:t xml:space="preserve"> a kite  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 2. </w:t>
      </w:r>
      <w:proofErr w:type="gramStart"/>
      <w:r>
        <w:rPr>
          <w:rFonts w:ascii="Times New Roman" w:eastAsiaTheme="minorEastAsia" w:hAnsi="Times New Roman" w:cs="Times New Roman" w:hint="eastAsia"/>
          <w:sz w:val="24"/>
          <w:szCs w:val="24"/>
        </w:rPr>
        <w:t>s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>ummer</w:t>
      </w:r>
      <w:proofErr w:type="gramEnd"/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>;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>swim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>/go swimming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 3. </w:t>
      </w:r>
      <w:proofErr w:type="gramStart"/>
      <w:r w:rsidR="00FC2DC5">
        <w:rPr>
          <w:rFonts w:ascii="Times New Roman" w:eastAsiaTheme="minorEastAsia" w:hAnsi="Times New Roman" w:cs="Times New Roman"/>
          <w:sz w:val="24"/>
          <w:szCs w:val="24"/>
        </w:rPr>
        <w:t>autumn</w:t>
      </w:r>
      <w:proofErr w:type="gramEnd"/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>;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 xml:space="preserve">I can pick apples </w:t>
      </w:r>
    </w:p>
    <w:p w:rsidR="00983A55" w:rsidRDefault="00FC2DC5" w:rsidP="00983A55">
      <w:pPr>
        <w:pStyle w:val="a3"/>
        <w:spacing w:line="360" w:lineRule="auto"/>
        <w:ind w:left="480" w:hangingChars="200" w:hanging="480"/>
        <w:rPr>
          <w:rFonts w:ascii="Times New Roman" w:eastAsiaTheme="minorEastAsia" w:hAnsi="Times New Roman" w:cs="Times New Roman" w:hint="eastAsia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83A55">
        <w:rPr>
          <w:rFonts w:ascii="Times New Roman" w:eastAsiaTheme="minorEastAsia" w:hAnsi="Times New Roman" w:cs="Times New Roman" w:hint="eastAsia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4. </w:t>
      </w:r>
      <w:r>
        <w:rPr>
          <w:rFonts w:ascii="Times New Roman" w:eastAsiaTheme="minorEastAsia" w:hAnsi="Times New Roman" w:cs="Times New Roman"/>
          <w:sz w:val="24"/>
          <w:szCs w:val="24"/>
        </w:rPr>
        <w:t>I like winter best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;</w:t>
      </w:r>
      <w:r w:rsidR="00983A5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Because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I can make a snowman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 </w:t>
      </w:r>
    </w:p>
    <w:p w:rsidR="003B71AC" w:rsidRDefault="00FC2DC5" w:rsidP="00983A55">
      <w:pPr>
        <w:pStyle w:val="a3"/>
        <w:spacing w:line="360" w:lineRule="auto"/>
        <w:ind w:leftChars="220" w:left="484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5. </w:t>
      </w:r>
      <w:r>
        <w:rPr>
          <w:rFonts w:ascii="Times New Roman" w:eastAsiaTheme="minorEastAsia" w:hAnsi="Times New Roman" w:cs="Times New Roman"/>
          <w:sz w:val="24"/>
          <w:szCs w:val="24"/>
        </w:rPr>
        <w:t>Which season do you like best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;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I like spring best</w:t>
      </w:r>
      <w:r>
        <w:rPr>
          <w:rFonts w:ascii="Times New Roman" w:eastAsiaTheme="minorEastAsia" w:hAnsi="Times New Roman" w:cs="Times New Roman" w:hint="eastAsia"/>
          <w:sz w:val="24"/>
          <w:szCs w:val="24"/>
        </w:rPr>
        <w:t>;</w:t>
      </w:r>
      <w:r w:rsidR="00983A5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Because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I can go on a picnic </w:t>
      </w:r>
    </w:p>
    <w:p w:rsidR="003B71AC" w:rsidRDefault="00983A55" w:rsidP="00983A55">
      <w:pPr>
        <w:pStyle w:val="a3"/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>六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>、</w:t>
      </w:r>
      <w:r w:rsidR="00FC2DC5">
        <w:rPr>
          <w:rFonts w:ascii="Times New Roman" w:eastAsiaTheme="minorEastAsia" w:hAnsi="Times New Roman" w:cs="Times New Roman" w:hint="eastAsia"/>
          <w:sz w:val="24"/>
          <w:szCs w:val="24"/>
        </w:rPr>
        <w:t xml:space="preserve">1. </w:t>
      </w:r>
      <w:r w:rsidR="00FC2DC5">
        <w:rPr>
          <w:rFonts w:ascii="Times New Roman" w:eastAsiaTheme="minorEastAsia" w:hAnsi="Times New Roman" w:cs="Times New Roman"/>
          <w:sz w:val="24"/>
          <w:szCs w:val="24"/>
        </w:rPr>
        <w:t>Which season do you like best?</w:t>
      </w:r>
    </w:p>
    <w:p w:rsidR="003B71AC" w:rsidRDefault="00FC2DC5" w:rsidP="00983A55">
      <w:pPr>
        <w:pStyle w:val="a3"/>
        <w:spacing w:line="360" w:lineRule="auto"/>
        <w:ind w:firstLineChars="200" w:firstLine="4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 w:hint="eastAsia"/>
          <w:sz w:val="24"/>
          <w:szCs w:val="24"/>
        </w:rPr>
        <w:t xml:space="preserve">2. </w:t>
      </w:r>
      <w:r>
        <w:rPr>
          <w:rFonts w:ascii="Times New Roman" w:eastAsiaTheme="minorEastAsia" w:hAnsi="Times New Roman" w:cs="Times New Roman"/>
          <w:sz w:val="24"/>
          <w:szCs w:val="24"/>
        </w:rPr>
        <w:t>Because I can make a snowman.</w:t>
      </w:r>
    </w:p>
    <w:p w:rsidR="003B71AC" w:rsidRDefault="003B71AC">
      <w:pPr>
        <w:spacing w:after="0" w:line="384" w:lineRule="auto"/>
        <w:jc w:val="both"/>
        <w:rPr>
          <w:rFonts w:ascii="Times New Roman" w:hAnsi="Times New Roman" w:cs="Times New Roman" w:hint="eastAsia"/>
          <w:sz w:val="24"/>
          <w:szCs w:val="24"/>
        </w:rPr>
      </w:pPr>
    </w:p>
    <w:p w:rsidR="00B62931" w:rsidRPr="00B62931" w:rsidRDefault="00B62931" w:rsidP="00B62931">
      <w:pPr>
        <w:widowControl w:val="0"/>
        <w:spacing w:after="0" w:line="384" w:lineRule="auto"/>
        <w:jc w:val="both"/>
        <w:rPr>
          <w:rFonts w:ascii="Times New Roman" w:eastAsiaTheme="minorEastAsia" w:hAnsi="Times New Roman" w:cs="Times New Roman"/>
          <w:b/>
          <w:kern w:val="2"/>
          <w:sz w:val="24"/>
          <w:szCs w:val="24"/>
        </w:rPr>
      </w:pPr>
      <w:r w:rsidRPr="00B62931">
        <w:rPr>
          <w:rFonts w:ascii="Times New Roman" w:eastAsiaTheme="minorEastAsia" w:hAnsi="Times New Roman" w:cs="Times New Roman" w:hint="eastAsia"/>
          <w:b/>
          <w:kern w:val="2"/>
          <w:sz w:val="24"/>
          <w:szCs w:val="24"/>
        </w:rPr>
        <w:t>听力材料：</w:t>
      </w:r>
    </w:p>
    <w:p w:rsidR="00B62931" w:rsidRPr="00B62931" w:rsidRDefault="00B62931" w:rsidP="00983A55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bCs/>
          <w:kern w:val="2"/>
          <w:sz w:val="24"/>
          <w:szCs w:val="24"/>
        </w:rPr>
      </w:pPr>
      <w:r w:rsidRPr="00B62931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一、听录音，选择你所听</w:t>
      </w:r>
      <w:r w:rsidRPr="00B62931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到的选项。</w:t>
      </w:r>
      <w:r w:rsidRPr="00B62931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</w:t>
      </w:r>
    </w:p>
    <w:p w:rsidR="00B62931" w:rsidRPr="00B62931" w:rsidRDefault="00B62931" w:rsidP="00983A55">
      <w:pPr>
        <w:widowControl w:val="0"/>
        <w:spacing w:after="0" w:line="360" w:lineRule="auto"/>
        <w:ind w:firstLineChars="100" w:firstLine="240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B62931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1. </w:t>
      </w:r>
      <w:proofErr w:type="gramStart"/>
      <w:r w:rsidRPr="00B62931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picnic</w:t>
      </w:r>
      <w:proofErr w:type="gramEnd"/>
      <w:r w:rsidRPr="00B62931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 xml:space="preserve">    </w:t>
      </w:r>
      <w:r w:rsidRPr="00B62931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ab/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r w:rsidRPr="00B62931">
        <w:rPr>
          <w:rFonts w:ascii="Times New Roman" w:eastAsiaTheme="minorEastAsia" w:hAnsi="Times New Roman" w:cs="Times New Roman"/>
          <w:bCs/>
          <w:kern w:val="2"/>
          <w:sz w:val="24"/>
          <w:szCs w:val="24"/>
        </w:rPr>
        <w:t>2.</w:t>
      </w:r>
      <w:r w:rsidRPr="00B62931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proofErr w:type="gramStart"/>
      <w:r w:rsidRPr="00B62931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>pick</w:t>
      </w:r>
      <w:proofErr w:type="gramEnd"/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 w:rsidRPr="00B62931">
        <w:rPr>
          <w:rFonts w:ascii="Times New Roman" w:eastAsiaTheme="minorEastAsia" w:hAnsi="Times New Roman" w:cs="Times New Roman"/>
          <w:kern w:val="2"/>
          <w:sz w:val="21"/>
        </w:rPr>
        <w:tab/>
      </w:r>
      <w:r>
        <w:rPr>
          <w:rFonts w:ascii="Times New Roman" w:eastAsiaTheme="minorEastAsia" w:hAnsi="Times New Roman" w:cs="Times New Roman" w:hint="eastAsia"/>
          <w:kern w:val="2"/>
          <w:sz w:val="21"/>
        </w:rPr>
        <w:t xml:space="preserve"> </w:t>
      </w:r>
      <w:r w:rsidRPr="00B62931">
        <w:rPr>
          <w:rFonts w:ascii="Times New Roman" w:eastAsiaTheme="minorEastAsia" w:hAnsi="Times New Roman" w:cs="Times New Roman"/>
          <w:kern w:val="2"/>
          <w:sz w:val="24"/>
          <w:szCs w:val="24"/>
        </w:rPr>
        <w:t>3.</w:t>
      </w:r>
      <w:r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proofErr w:type="gramStart"/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snowman</w:t>
      </w:r>
      <w:proofErr w:type="gramEnd"/>
      <w:r w:rsidRPr="00B62931"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ab/>
      </w:r>
      <w:r>
        <w:rPr>
          <w:rFonts w:ascii="Times New Roman" w:eastAsiaTheme="minorEastAsia" w:hAnsi="Times New Roman" w:cs="Times New Roman" w:hint="eastAsia"/>
          <w:bCs/>
          <w:kern w:val="2"/>
          <w:sz w:val="24"/>
          <w:szCs w:val="24"/>
        </w:rPr>
        <w:t xml:space="preserve"> </w:t>
      </w:r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4</w:t>
      </w:r>
      <w:r w:rsidRPr="00B62931">
        <w:rPr>
          <w:rFonts w:ascii="Times New Roman" w:eastAsiaTheme="minorEastAsia" w:hAnsi="Times New Roman" w:cs="Times New Roman"/>
          <w:kern w:val="2"/>
          <w:sz w:val="24"/>
          <w:szCs w:val="24"/>
        </w:rPr>
        <w:t>.</w:t>
      </w:r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proofErr w:type="gramStart"/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swimming</w:t>
      </w:r>
      <w:proofErr w:type="gramEnd"/>
    </w:p>
    <w:p w:rsidR="00B62931" w:rsidRPr="00B62931" w:rsidRDefault="00B62931" w:rsidP="00983A55">
      <w:pPr>
        <w:widowControl w:val="0"/>
        <w:spacing w:after="0" w:line="360" w:lineRule="auto"/>
        <w:jc w:val="both"/>
        <w:rPr>
          <w:rFonts w:ascii="Times New Roman" w:eastAsiaTheme="minorEastAsia" w:hAnsi="Times New Roman" w:cs="Times New Roman"/>
          <w:kern w:val="2"/>
          <w:sz w:val="24"/>
          <w:szCs w:val="24"/>
        </w:rPr>
      </w:pPr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二、听录音，排序。</w:t>
      </w:r>
    </w:p>
    <w:p w:rsidR="00B62931" w:rsidRDefault="00B62931" w:rsidP="00983A55">
      <w:pPr>
        <w:spacing w:after="0" w:line="360" w:lineRule="auto"/>
        <w:ind w:firstLineChars="100" w:firstLine="240"/>
        <w:jc w:val="both"/>
        <w:rPr>
          <w:rFonts w:ascii="Times New Roman" w:hAnsi="Times New Roman" w:cs="Times New Roman"/>
          <w:sz w:val="24"/>
          <w:szCs w:val="24"/>
        </w:rPr>
      </w:pPr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1. </w:t>
      </w:r>
      <w:proofErr w:type="gramStart"/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pick</w:t>
      </w:r>
      <w:proofErr w:type="gramEnd"/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apples  2. </w:t>
      </w:r>
      <w:proofErr w:type="gramStart"/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go</w:t>
      </w:r>
      <w:proofErr w:type="gramEnd"/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swimming  3.</w:t>
      </w:r>
      <w:r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</w:t>
      </w:r>
      <w:proofErr w:type="gramStart"/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go</w:t>
      </w:r>
      <w:proofErr w:type="gramEnd"/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on a picnic  4. </w:t>
      </w:r>
      <w:proofErr w:type="gramStart"/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>make</w:t>
      </w:r>
      <w:proofErr w:type="gramEnd"/>
      <w:r w:rsidRPr="00B62931">
        <w:rPr>
          <w:rFonts w:ascii="Times New Roman" w:eastAsiaTheme="minorEastAsia" w:hAnsi="Times New Roman" w:cs="Times New Roman" w:hint="eastAsia"/>
          <w:kern w:val="2"/>
          <w:sz w:val="24"/>
          <w:szCs w:val="24"/>
        </w:rPr>
        <w:t xml:space="preserve"> a snowman</w:t>
      </w:r>
    </w:p>
    <w:sectPr w:rsidR="00B629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74023BC"/>
    <w:rsid w:val="000E3A56"/>
    <w:rsid w:val="002C78AC"/>
    <w:rsid w:val="002E5DCC"/>
    <w:rsid w:val="003B71AC"/>
    <w:rsid w:val="0050236F"/>
    <w:rsid w:val="006E193A"/>
    <w:rsid w:val="0075402C"/>
    <w:rsid w:val="00983A55"/>
    <w:rsid w:val="00A66FEF"/>
    <w:rsid w:val="00B62931"/>
    <w:rsid w:val="00DE695C"/>
    <w:rsid w:val="00FC2DC5"/>
    <w:rsid w:val="2A430E46"/>
    <w:rsid w:val="54EE1969"/>
    <w:rsid w:val="674023BC"/>
    <w:rsid w:val="6D535020"/>
    <w:rsid w:val="7558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Plain Text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pPr>
      <w:widowControl w:val="0"/>
      <w:adjustRightInd/>
      <w:snapToGrid/>
      <w:spacing w:after="0"/>
      <w:jc w:val="both"/>
    </w:pPr>
    <w:rPr>
      <w:rFonts w:ascii="宋体" w:eastAsia="宋体" w:hAnsi="Courier New" w:cs="Courier New"/>
      <w:kern w:val="2"/>
      <w:sz w:val="21"/>
      <w:szCs w:val="21"/>
    </w:rPr>
  </w:style>
  <w:style w:type="paragraph" w:styleId="a4">
    <w:name w:val="footer"/>
    <w:basedOn w:val="a"/>
    <w:link w:val="Char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6">
    <w:name w:val="Hyperlink"/>
    <w:basedOn w:val="a0"/>
    <w:qFormat/>
    <w:rPr>
      <w:color w:val="0563C1" w:themeColor="hyperlink"/>
      <w:u w:val="single"/>
    </w:rPr>
  </w:style>
  <w:style w:type="character" w:customStyle="1" w:styleId="Char0">
    <w:name w:val="页眉 Char"/>
    <w:basedOn w:val="a0"/>
    <w:link w:val="a5"/>
    <w:qFormat/>
    <w:rPr>
      <w:rFonts w:ascii="Tahoma" w:hAnsi="Tahoma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Tahoma" w:hAnsi="Tahoma"/>
      <w:sz w:val="18"/>
      <w:szCs w:val="18"/>
    </w:rPr>
  </w:style>
  <w:style w:type="paragraph" w:styleId="a7">
    <w:name w:val="Balloon Text"/>
    <w:basedOn w:val="a"/>
    <w:link w:val="Char1"/>
    <w:rsid w:val="002E5DCC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rsid w:val="002E5DCC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26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24</TotalTime>
  <Pages>3</Pages>
  <Words>306</Words>
  <Characters>1746</Characters>
  <Application>Microsoft Office Word</Application>
  <DocSecurity>0</DocSecurity>
  <Lines>14</Lines>
  <Paragraphs>4</Paragraphs>
  <ScaleCrop>false</ScaleCrop>
  <Company>China</Company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宾琳</dc:creator>
  <cp:lastModifiedBy>Microsoft</cp:lastModifiedBy>
  <cp:revision>7</cp:revision>
  <dcterms:created xsi:type="dcterms:W3CDTF">2018-07-16T02:42:00Z</dcterms:created>
  <dcterms:modified xsi:type="dcterms:W3CDTF">2020-10-14T02:04:00Z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2052-11.1.0.8135</vt:lpwstr>
  </property>
</Properties>
</file>